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2628B" w14:textId="6E8A51D4" w:rsidR="000E62E0" w:rsidRPr="000E62E0" w:rsidRDefault="000E62E0" w:rsidP="0070462F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0E62E0">
        <w:rPr>
          <w:rFonts w:ascii="Arial" w:hAnsi="Arial" w:cs="Arial"/>
          <w:b/>
          <w:sz w:val="24"/>
          <w:szCs w:val="24"/>
        </w:rPr>
        <w:t>ANEXO N°0</w:t>
      </w:r>
      <w:r w:rsidR="000C192C">
        <w:rPr>
          <w:rFonts w:ascii="Arial" w:hAnsi="Arial" w:cs="Arial"/>
          <w:b/>
          <w:sz w:val="24"/>
          <w:szCs w:val="24"/>
        </w:rPr>
        <w:t>3</w:t>
      </w:r>
      <w:r w:rsidRPr="000E62E0">
        <w:rPr>
          <w:rFonts w:ascii="Arial" w:hAnsi="Arial" w:cs="Arial"/>
          <w:b/>
          <w:sz w:val="24"/>
          <w:szCs w:val="24"/>
        </w:rPr>
        <w:t>-</w:t>
      </w:r>
      <w:r w:rsidR="00C14EE4">
        <w:rPr>
          <w:rFonts w:ascii="Arial" w:hAnsi="Arial" w:cs="Arial"/>
          <w:b/>
          <w:sz w:val="24"/>
          <w:szCs w:val="24"/>
        </w:rPr>
        <w:t>PERIODO</w:t>
      </w:r>
      <w:r w:rsidRPr="000E62E0">
        <w:rPr>
          <w:rFonts w:ascii="Arial" w:hAnsi="Arial" w:cs="Arial"/>
          <w:b/>
          <w:sz w:val="24"/>
          <w:szCs w:val="24"/>
        </w:rPr>
        <w:t xml:space="preserve"> 2026-2028</w:t>
      </w:r>
    </w:p>
    <w:p w14:paraId="2698ED46" w14:textId="736E7B46" w:rsidR="000E62E0" w:rsidRPr="00C14EE4" w:rsidRDefault="00E247DA" w:rsidP="00612B8E">
      <w:pPr>
        <w:spacing w:after="0"/>
        <w:jc w:val="center"/>
        <w:rPr>
          <w:rFonts w:ascii="Arial" w:hAnsi="Arial" w:cs="Arial"/>
          <w:b/>
        </w:rPr>
      </w:pPr>
      <w:r w:rsidRPr="00C14EE4">
        <w:rPr>
          <w:rFonts w:ascii="Arial" w:hAnsi="Arial" w:cs="Arial"/>
          <w:b/>
        </w:rPr>
        <w:t>FORMATO</w:t>
      </w:r>
      <w:r w:rsidR="000E62E0" w:rsidRPr="00C14EE4">
        <w:rPr>
          <w:rFonts w:ascii="Arial" w:hAnsi="Arial" w:cs="Arial"/>
          <w:b/>
        </w:rPr>
        <w:t xml:space="preserve"> N°01</w:t>
      </w:r>
    </w:p>
    <w:p w14:paraId="7BA2E946" w14:textId="77777777" w:rsidR="006650E3" w:rsidRPr="00C14EE4" w:rsidRDefault="00E247DA" w:rsidP="00612B8E">
      <w:pPr>
        <w:spacing w:after="0"/>
        <w:jc w:val="center"/>
        <w:rPr>
          <w:rFonts w:ascii="Arial" w:hAnsi="Arial" w:cs="Arial"/>
          <w:b/>
        </w:rPr>
      </w:pPr>
      <w:r w:rsidRPr="00C14EE4">
        <w:rPr>
          <w:rFonts w:ascii="Arial" w:hAnsi="Arial" w:cs="Arial"/>
          <w:b/>
        </w:rPr>
        <w:t xml:space="preserve">PRESENTACIÓN </w:t>
      </w:r>
      <w:r w:rsidR="000E62E0" w:rsidRPr="00C14EE4">
        <w:rPr>
          <w:rFonts w:ascii="Arial" w:hAnsi="Arial" w:cs="Arial"/>
          <w:b/>
        </w:rPr>
        <w:t xml:space="preserve">DEL </w:t>
      </w:r>
      <w:r w:rsidRPr="00C14EE4">
        <w:rPr>
          <w:rFonts w:ascii="Arial" w:hAnsi="Arial" w:cs="Arial"/>
          <w:b/>
        </w:rPr>
        <w:t xml:space="preserve">GRUPO DE INVESTIGACIÓN </w:t>
      </w:r>
    </w:p>
    <w:p w14:paraId="79A1D9BC" w14:textId="7CFCBC4B" w:rsidR="006650E3" w:rsidRPr="00C14EE4" w:rsidRDefault="00F17653" w:rsidP="00612B8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ADSCRITO </w:t>
      </w:r>
      <w:r w:rsidR="00E247DA" w:rsidRPr="00C14EE4">
        <w:rPr>
          <w:rFonts w:ascii="Arial" w:hAnsi="Arial" w:cs="Arial"/>
          <w:b/>
        </w:rPr>
        <w:t>A</w:t>
      </w:r>
      <w:r w:rsidR="008E2601" w:rsidRPr="00C14EE4">
        <w:rPr>
          <w:rFonts w:ascii="Arial" w:hAnsi="Arial" w:cs="Arial"/>
          <w:b/>
        </w:rPr>
        <w:t xml:space="preserve"> UN</w:t>
      </w:r>
      <w:r w:rsidR="00E247DA" w:rsidRPr="00C14EE4">
        <w:rPr>
          <w:rFonts w:ascii="Arial" w:hAnsi="Arial" w:cs="Arial"/>
          <w:b/>
        </w:rPr>
        <w:t xml:space="preserve"> CENTRO</w:t>
      </w:r>
      <w:r w:rsidR="00C14EE4">
        <w:rPr>
          <w:rFonts w:ascii="Arial" w:hAnsi="Arial" w:cs="Arial"/>
          <w:b/>
        </w:rPr>
        <w:t xml:space="preserve">, </w:t>
      </w:r>
      <w:r w:rsidR="00E247DA" w:rsidRPr="00C14EE4">
        <w:rPr>
          <w:rFonts w:ascii="Arial" w:hAnsi="Arial" w:cs="Arial"/>
          <w:b/>
        </w:rPr>
        <w:t xml:space="preserve">INSTITUTO </w:t>
      </w:r>
      <w:r w:rsidR="00C14EE4">
        <w:rPr>
          <w:rFonts w:ascii="Arial" w:hAnsi="Arial" w:cs="Arial"/>
          <w:b/>
        </w:rPr>
        <w:t xml:space="preserve">O UNIDAD </w:t>
      </w:r>
      <w:r w:rsidR="00E247DA" w:rsidRPr="00C14EE4">
        <w:rPr>
          <w:rFonts w:ascii="Arial" w:hAnsi="Arial" w:cs="Arial"/>
          <w:b/>
        </w:rPr>
        <w:t xml:space="preserve">DE INVESTIGACIÓN </w:t>
      </w:r>
    </w:p>
    <w:p w14:paraId="42412C9B" w14:textId="63E8EB90" w:rsidR="00F86222" w:rsidRPr="00C14EE4" w:rsidRDefault="00E247DA" w:rsidP="00612B8E">
      <w:pPr>
        <w:spacing w:after="0"/>
        <w:jc w:val="center"/>
        <w:rPr>
          <w:rFonts w:ascii="Arial" w:hAnsi="Arial" w:cs="Arial"/>
          <w:b/>
        </w:rPr>
      </w:pPr>
      <w:r w:rsidRPr="00C14EE4">
        <w:rPr>
          <w:rFonts w:ascii="Arial" w:hAnsi="Arial" w:cs="Arial"/>
          <w:b/>
        </w:rPr>
        <w:t>DE LA UNIVERSIDAD RICARDO PALMA</w:t>
      </w:r>
    </w:p>
    <w:p w14:paraId="6FDBBECD" w14:textId="15AD2FF9" w:rsidR="00E247DA" w:rsidRPr="00C14EE4" w:rsidRDefault="00E247DA" w:rsidP="00612B8E">
      <w:pPr>
        <w:spacing w:after="0"/>
        <w:jc w:val="center"/>
        <w:rPr>
          <w:rFonts w:ascii="Arial" w:hAnsi="Arial" w:cs="Arial"/>
        </w:rPr>
      </w:pPr>
    </w:p>
    <w:p w14:paraId="30161D14" w14:textId="01459C64" w:rsidR="00091280" w:rsidRDefault="00091280" w:rsidP="00B62A84">
      <w:pPr>
        <w:spacing w:before="120" w:after="120" w:line="240" w:lineRule="auto"/>
        <w:jc w:val="both"/>
        <w:rPr>
          <w:rFonts w:ascii="Arial" w:hAnsi="Arial" w:cs="Arial"/>
          <w:color w:val="000000" w:themeColor="text1"/>
        </w:rPr>
      </w:pPr>
      <w:r w:rsidRPr="00CD2AD9">
        <w:rPr>
          <w:rFonts w:ascii="Arial" w:hAnsi="Arial" w:cs="Arial"/>
          <w:color w:val="000000" w:themeColor="text1"/>
        </w:rPr>
        <w:t>Yo,</w:t>
      </w:r>
      <w:r>
        <w:rPr>
          <w:rFonts w:ascii="Arial" w:hAnsi="Arial" w:cs="Arial"/>
          <w:color w:val="000000" w:themeColor="text1"/>
        </w:rPr>
        <w:t xml:space="preserve"> </w:t>
      </w:r>
      <w:r w:rsidR="00612B8E" w:rsidRPr="00C14EE4">
        <w:rPr>
          <w:rFonts w:ascii="Arial" w:hAnsi="Arial" w:cs="Arial"/>
        </w:rPr>
        <w:t>(</w:t>
      </w:r>
      <w:r w:rsidRPr="00C14EE4">
        <w:rPr>
          <w:rFonts w:ascii="Arial" w:hAnsi="Arial" w:cs="Arial"/>
        </w:rPr>
        <w:t>magíster</w:t>
      </w:r>
      <w:r w:rsidR="00612B8E" w:rsidRPr="00C14EE4">
        <w:rPr>
          <w:rFonts w:ascii="Arial" w:hAnsi="Arial" w:cs="Arial"/>
        </w:rPr>
        <w:t xml:space="preserve"> o </w:t>
      </w:r>
      <w:r w:rsidRPr="00C14EE4">
        <w:rPr>
          <w:rFonts w:ascii="Arial" w:hAnsi="Arial" w:cs="Arial"/>
        </w:rPr>
        <w:t>doctor</w:t>
      </w:r>
      <w:r w:rsidR="00612B8E" w:rsidRPr="00C14EE4">
        <w:rPr>
          <w:rFonts w:ascii="Arial" w:hAnsi="Arial" w:cs="Arial"/>
        </w:rPr>
        <w:t>)</w:t>
      </w:r>
      <w:r w:rsidRPr="00C14EE4">
        <w:rPr>
          <w:rFonts w:ascii="Arial" w:hAnsi="Arial" w:cs="Arial"/>
        </w:rPr>
        <w:t xml:space="preserve"> </w:t>
      </w:r>
      <w:r w:rsidR="00612B8E" w:rsidRPr="00C14EE4">
        <w:rPr>
          <w:rFonts w:ascii="Arial" w:hAnsi="Arial" w:cs="Arial"/>
        </w:rPr>
        <w:t>……………………………………</w:t>
      </w:r>
      <w:r w:rsidRPr="00C14EE4">
        <w:rPr>
          <w:rFonts w:ascii="Arial" w:hAnsi="Arial" w:cs="Arial"/>
        </w:rPr>
        <w:t xml:space="preserve">, </w:t>
      </w:r>
      <w:r w:rsidR="00612B8E" w:rsidRPr="00C14EE4">
        <w:rPr>
          <w:rFonts w:ascii="Arial" w:hAnsi="Arial" w:cs="Arial"/>
        </w:rPr>
        <w:t>(</w:t>
      </w:r>
      <w:r w:rsidR="00D5515A">
        <w:rPr>
          <w:rFonts w:ascii="Arial" w:hAnsi="Arial" w:cs="Arial"/>
          <w:b/>
        </w:rPr>
        <w:t>d</w:t>
      </w:r>
      <w:r w:rsidRPr="00C14EE4">
        <w:rPr>
          <w:rFonts w:ascii="Arial" w:hAnsi="Arial" w:cs="Arial"/>
          <w:b/>
        </w:rPr>
        <w:t>irector</w:t>
      </w:r>
      <w:r w:rsidR="00612B8E" w:rsidRPr="00C14EE4">
        <w:rPr>
          <w:rFonts w:ascii="Arial" w:hAnsi="Arial" w:cs="Arial"/>
          <w:b/>
        </w:rPr>
        <w:t xml:space="preserve"> o</w:t>
      </w:r>
      <w:r w:rsidR="00C14EE4">
        <w:rPr>
          <w:rFonts w:ascii="Arial" w:hAnsi="Arial" w:cs="Arial"/>
          <w:b/>
        </w:rPr>
        <w:t xml:space="preserve"> coordinador</w:t>
      </w:r>
      <w:r w:rsidR="00612B8E" w:rsidRPr="00C14EE4">
        <w:rPr>
          <w:rFonts w:ascii="Arial" w:hAnsi="Arial" w:cs="Arial"/>
          <w:b/>
        </w:rPr>
        <w:t>)</w:t>
      </w:r>
      <w:r w:rsidRPr="00C14EE4">
        <w:rPr>
          <w:rFonts w:ascii="Arial" w:hAnsi="Arial" w:cs="Arial"/>
          <w:b/>
        </w:rPr>
        <w:t xml:space="preserve"> del </w:t>
      </w:r>
      <w:r w:rsidR="00612B8E" w:rsidRPr="00C14EE4">
        <w:rPr>
          <w:rFonts w:ascii="Arial" w:hAnsi="Arial" w:cs="Arial"/>
          <w:b/>
        </w:rPr>
        <w:t>(</w:t>
      </w:r>
      <w:r w:rsidRPr="00C14EE4">
        <w:rPr>
          <w:rFonts w:ascii="Arial" w:hAnsi="Arial" w:cs="Arial"/>
          <w:b/>
        </w:rPr>
        <w:t>Centro</w:t>
      </w:r>
      <w:r w:rsidR="00612B8E" w:rsidRPr="00C14EE4">
        <w:rPr>
          <w:rFonts w:ascii="Arial" w:hAnsi="Arial" w:cs="Arial"/>
          <w:b/>
        </w:rPr>
        <w:t xml:space="preserve"> </w:t>
      </w:r>
      <w:r w:rsidRPr="00C14EE4">
        <w:rPr>
          <w:rFonts w:ascii="Arial" w:hAnsi="Arial" w:cs="Arial"/>
          <w:b/>
        </w:rPr>
        <w:t xml:space="preserve">/Instituto </w:t>
      </w:r>
      <w:r w:rsidR="00C14EE4">
        <w:rPr>
          <w:rFonts w:ascii="Arial" w:hAnsi="Arial" w:cs="Arial"/>
          <w:b/>
        </w:rPr>
        <w:t xml:space="preserve">/Unidad </w:t>
      </w:r>
      <w:r w:rsidRPr="00C14EE4">
        <w:rPr>
          <w:rFonts w:ascii="Arial" w:hAnsi="Arial" w:cs="Arial"/>
          <w:b/>
        </w:rPr>
        <w:t>de Investigación</w:t>
      </w:r>
      <w:r w:rsidR="00612B8E" w:rsidRPr="00C14EE4">
        <w:rPr>
          <w:rFonts w:ascii="Arial" w:hAnsi="Arial" w:cs="Arial"/>
        </w:rPr>
        <w:t>)</w:t>
      </w:r>
      <w:r w:rsidRPr="00C14EE4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 w:themeColor="text1"/>
        </w:rPr>
        <w:t>de la Universidad Ricardo Palma</w:t>
      </w:r>
      <w:r w:rsidR="00601ECD">
        <w:rPr>
          <w:rFonts w:ascii="Arial" w:hAnsi="Arial" w:cs="Arial"/>
          <w:color w:val="000000" w:themeColor="text1"/>
        </w:rPr>
        <w:t xml:space="preserve">, </w:t>
      </w:r>
      <w:r>
        <w:rPr>
          <w:rFonts w:ascii="Arial" w:hAnsi="Arial" w:cs="Arial"/>
          <w:color w:val="000000" w:themeColor="text1"/>
        </w:rPr>
        <w:t>presento al Grupo de Investigación</w:t>
      </w:r>
      <w:r w:rsidR="00601ECD">
        <w:rPr>
          <w:rFonts w:ascii="Arial" w:hAnsi="Arial" w:cs="Arial"/>
          <w:color w:val="000000" w:themeColor="text1"/>
        </w:rPr>
        <w:t xml:space="preserve"> de nombre</w:t>
      </w:r>
      <w:r>
        <w:rPr>
          <w:rFonts w:ascii="Arial" w:hAnsi="Arial" w:cs="Arial"/>
          <w:color w:val="000000" w:themeColor="text1"/>
        </w:rPr>
        <w:t xml:space="preserve">: </w:t>
      </w:r>
      <w:r w:rsidR="00612B8E">
        <w:rPr>
          <w:rFonts w:ascii="Arial" w:hAnsi="Arial" w:cs="Arial"/>
          <w:color w:val="000000" w:themeColor="text1"/>
        </w:rPr>
        <w:t>……………………………</w:t>
      </w:r>
      <w:r w:rsidR="00D31431">
        <w:rPr>
          <w:rFonts w:ascii="Arial" w:hAnsi="Arial" w:cs="Arial"/>
          <w:color w:val="000000" w:themeColor="text1"/>
        </w:rPr>
        <w:t xml:space="preserve"> </w:t>
      </w:r>
      <w:r w:rsidR="00601ECD">
        <w:rPr>
          <w:rFonts w:ascii="Arial" w:hAnsi="Arial" w:cs="Arial"/>
          <w:color w:val="000000" w:themeColor="text1"/>
        </w:rPr>
        <w:t xml:space="preserve">y </w:t>
      </w:r>
      <w:r w:rsidR="00D31431">
        <w:rPr>
          <w:rFonts w:ascii="Arial" w:hAnsi="Arial" w:cs="Arial"/>
          <w:color w:val="000000" w:themeColor="text1"/>
        </w:rPr>
        <w:t xml:space="preserve">conformado por los siguientes miembros integrantes, como afiliado al </w:t>
      </w:r>
      <w:r w:rsidR="00612B8E" w:rsidRPr="00C14EE4">
        <w:rPr>
          <w:rFonts w:ascii="Arial" w:hAnsi="Arial" w:cs="Arial"/>
          <w:b/>
        </w:rPr>
        <w:t xml:space="preserve">(Centro de Investigación/Instituto </w:t>
      </w:r>
      <w:r w:rsidR="00D5515A">
        <w:rPr>
          <w:rFonts w:ascii="Arial" w:hAnsi="Arial" w:cs="Arial"/>
          <w:b/>
        </w:rPr>
        <w:t xml:space="preserve">o unidad </w:t>
      </w:r>
      <w:r w:rsidR="00612B8E" w:rsidRPr="00C14EE4">
        <w:rPr>
          <w:rFonts w:ascii="Arial" w:hAnsi="Arial" w:cs="Arial"/>
          <w:b/>
        </w:rPr>
        <w:t>de Investigación)</w:t>
      </w:r>
      <w:r w:rsidR="00612B8E" w:rsidRPr="00EF307A">
        <w:rPr>
          <w:rFonts w:ascii="Arial" w:hAnsi="Arial" w:cs="Arial"/>
          <w:color w:val="4472C4" w:themeColor="accent1"/>
        </w:rPr>
        <w:t xml:space="preserve"> </w:t>
      </w:r>
      <w:r w:rsidR="00D31431">
        <w:rPr>
          <w:rFonts w:ascii="Arial" w:hAnsi="Arial" w:cs="Arial"/>
          <w:color w:val="000000" w:themeColor="text1"/>
        </w:rPr>
        <w:t>que presido.</w:t>
      </w:r>
    </w:p>
    <w:p w14:paraId="249796E6" w14:textId="77777777" w:rsidR="00B62A84" w:rsidRDefault="00B62A84" w:rsidP="00612B8E">
      <w:pPr>
        <w:spacing w:after="0" w:line="240" w:lineRule="auto"/>
        <w:jc w:val="both"/>
        <w:rPr>
          <w:rFonts w:ascii="Arial" w:hAnsi="Arial" w:cs="Arial"/>
        </w:rPr>
      </w:pPr>
    </w:p>
    <w:p w14:paraId="69AC54F6" w14:textId="4577C85C" w:rsidR="00BC1328" w:rsidRPr="005823D0" w:rsidRDefault="00BC1328" w:rsidP="00BC1328">
      <w:pPr>
        <w:pStyle w:val="Prrafodelista"/>
        <w:numPr>
          <w:ilvl w:val="0"/>
          <w:numId w:val="3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b/>
          <w:color w:val="000000" w:themeColor="text1"/>
        </w:rPr>
      </w:pPr>
      <w:r w:rsidRPr="005823D0">
        <w:rPr>
          <w:rFonts w:ascii="Arial" w:hAnsi="Arial" w:cs="Arial"/>
          <w:b/>
          <w:color w:val="000000" w:themeColor="text1"/>
        </w:rPr>
        <w:t>INFORMACIÓN GENERAL</w:t>
      </w:r>
      <w:r w:rsidR="005C5888">
        <w:rPr>
          <w:rFonts w:ascii="Arial" w:hAnsi="Arial" w:cs="Arial"/>
          <w:b/>
          <w:color w:val="000000" w:themeColor="text1"/>
        </w:rPr>
        <w:t xml:space="preserve"> DEL GRUPO</w:t>
      </w:r>
      <w:r w:rsidRPr="005823D0">
        <w:rPr>
          <w:rFonts w:ascii="Arial" w:hAnsi="Arial" w:cs="Arial"/>
          <w:b/>
          <w:color w:val="000000" w:themeColor="text1"/>
        </w:rPr>
        <w:t>:</w:t>
      </w:r>
    </w:p>
    <w:tbl>
      <w:tblPr>
        <w:tblStyle w:val="Tablaconcuadrcula"/>
        <w:tblW w:w="9067" w:type="dxa"/>
        <w:tblInd w:w="-5" w:type="dxa"/>
        <w:tblLook w:val="04A0" w:firstRow="1" w:lastRow="0" w:firstColumn="1" w:lastColumn="0" w:noHBand="0" w:noVBand="1"/>
      </w:tblPr>
      <w:tblGrid>
        <w:gridCol w:w="3402"/>
        <w:gridCol w:w="5665"/>
      </w:tblGrid>
      <w:tr w:rsidR="00612B8E" w:rsidRPr="006F484D" w14:paraId="7C624B39" w14:textId="77777777" w:rsidTr="00205750">
        <w:trPr>
          <w:trHeight w:val="397"/>
        </w:trPr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5FE53B5D" w14:textId="668D5489" w:rsidR="00612B8E" w:rsidRPr="00284717" w:rsidRDefault="00612B8E" w:rsidP="00612B8E">
            <w:pPr>
              <w:pStyle w:val="Prrafodelista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/>
                <w:bCs/>
              </w:rPr>
            </w:pPr>
            <w:r w:rsidRPr="00284717">
              <w:rPr>
                <w:rFonts w:ascii="Arial Narrow" w:hAnsi="Arial Narrow"/>
                <w:bCs/>
              </w:rPr>
              <w:t>Nombre del Centro o Instituto de Investigación al que está afiliado</w:t>
            </w:r>
          </w:p>
        </w:tc>
        <w:tc>
          <w:tcPr>
            <w:tcW w:w="5665" w:type="dxa"/>
            <w:vAlign w:val="center"/>
          </w:tcPr>
          <w:p w14:paraId="782346DC" w14:textId="77777777" w:rsidR="00612B8E" w:rsidRPr="006F484D" w:rsidRDefault="00612B8E" w:rsidP="00612B8E">
            <w:pPr>
              <w:pStyle w:val="Prrafodelista"/>
              <w:autoSpaceDE w:val="0"/>
              <w:autoSpaceDN w:val="0"/>
              <w:adjustRightInd w:val="0"/>
              <w:ind w:left="0"/>
              <w:contextualSpacing w:val="0"/>
              <w:rPr>
                <w:rFonts w:ascii="Arial Narrow" w:hAnsi="Arial Narrow"/>
              </w:rPr>
            </w:pPr>
          </w:p>
        </w:tc>
      </w:tr>
      <w:tr w:rsidR="00612B8E" w:rsidRPr="006F484D" w14:paraId="12F6C5C3" w14:textId="77777777" w:rsidTr="00205750">
        <w:trPr>
          <w:trHeight w:val="397"/>
        </w:trPr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7B11A6FE" w14:textId="56F0EC0D" w:rsidR="00612B8E" w:rsidRPr="00284717" w:rsidRDefault="00612B8E" w:rsidP="00612B8E">
            <w:pPr>
              <w:pStyle w:val="Prrafodelista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/>
                <w:bCs/>
              </w:rPr>
            </w:pPr>
            <w:r w:rsidRPr="00284717">
              <w:rPr>
                <w:rFonts w:ascii="Arial Narrow" w:hAnsi="Arial Narrow"/>
                <w:bCs/>
              </w:rPr>
              <w:t>Nombre del director/</w:t>
            </w:r>
            <w:r w:rsidR="00D5515A">
              <w:rPr>
                <w:rFonts w:ascii="Arial Narrow" w:hAnsi="Arial Narrow"/>
                <w:bCs/>
              </w:rPr>
              <w:t xml:space="preserve">o coordinador </w:t>
            </w:r>
            <w:r w:rsidRPr="00284717">
              <w:rPr>
                <w:rFonts w:ascii="Arial Narrow" w:hAnsi="Arial Narrow"/>
                <w:bCs/>
              </w:rPr>
              <w:t>del Centro o Instituto de Investigación</w:t>
            </w:r>
          </w:p>
        </w:tc>
        <w:tc>
          <w:tcPr>
            <w:tcW w:w="5665" w:type="dxa"/>
            <w:vAlign w:val="center"/>
          </w:tcPr>
          <w:p w14:paraId="6F405B2D" w14:textId="77777777" w:rsidR="00612B8E" w:rsidRPr="006F484D" w:rsidRDefault="00612B8E" w:rsidP="00612B8E">
            <w:pPr>
              <w:pStyle w:val="Prrafodelista"/>
              <w:autoSpaceDE w:val="0"/>
              <w:autoSpaceDN w:val="0"/>
              <w:adjustRightInd w:val="0"/>
              <w:ind w:left="0"/>
              <w:contextualSpacing w:val="0"/>
              <w:rPr>
                <w:rFonts w:ascii="Arial Narrow" w:hAnsi="Arial Narrow"/>
              </w:rPr>
            </w:pPr>
          </w:p>
        </w:tc>
      </w:tr>
      <w:tr w:rsidR="00612B8E" w:rsidRPr="006F484D" w14:paraId="6E8DCD0F" w14:textId="77777777" w:rsidTr="00205750">
        <w:trPr>
          <w:trHeight w:val="397"/>
        </w:trPr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438E199B" w14:textId="5878E825" w:rsidR="00D353AB" w:rsidRPr="00205750" w:rsidRDefault="00D353AB" w:rsidP="00612B8E">
            <w:pPr>
              <w:pStyle w:val="Prrafodelista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rial Narrow" w:hAnsi="Arial Narrow"/>
                <w:bCs/>
              </w:rPr>
            </w:pPr>
            <w:bookmarkStart w:id="0" w:name="_Hlk168033091"/>
            <w:bookmarkStart w:id="1" w:name="_Hlk160166616"/>
            <w:r w:rsidRPr="00205750">
              <w:rPr>
                <w:rFonts w:ascii="Arial Narrow" w:hAnsi="Arial Narrow"/>
                <w:bCs/>
              </w:rPr>
              <w:t xml:space="preserve">Nombre del grupo de investigación propuesto </w:t>
            </w:r>
            <w:r w:rsidR="001626B4" w:rsidRPr="00205750">
              <w:rPr>
                <w:rFonts w:ascii="Arial Narrow" w:hAnsi="Arial Narrow"/>
                <w:bCs/>
              </w:rPr>
              <w:t>par</w:t>
            </w:r>
            <w:r w:rsidRPr="00205750">
              <w:rPr>
                <w:rFonts w:ascii="Arial Narrow" w:hAnsi="Arial Narrow"/>
                <w:bCs/>
              </w:rPr>
              <w:t>a ser afiliado</w:t>
            </w:r>
          </w:p>
        </w:tc>
        <w:tc>
          <w:tcPr>
            <w:tcW w:w="5665" w:type="dxa"/>
            <w:vAlign w:val="center"/>
          </w:tcPr>
          <w:p w14:paraId="3D793908" w14:textId="77777777" w:rsidR="00612B8E" w:rsidRPr="006F484D" w:rsidRDefault="00612B8E" w:rsidP="00612B8E">
            <w:pPr>
              <w:pStyle w:val="Prrafodelista"/>
              <w:autoSpaceDE w:val="0"/>
              <w:autoSpaceDN w:val="0"/>
              <w:adjustRightInd w:val="0"/>
              <w:ind w:left="0"/>
              <w:contextualSpacing w:val="0"/>
              <w:rPr>
                <w:rFonts w:ascii="Arial Narrow" w:hAnsi="Arial Narrow"/>
              </w:rPr>
            </w:pPr>
          </w:p>
        </w:tc>
      </w:tr>
      <w:tr w:rsidR="00612B8E" w:rsidRPr="006F484D" w14:paraId="54C26AD1" w14:textId="77777777" w:rsidTr="00205750">
        <w:trPr>
          <w:trHeight w:val="397"/>
        </w:trPr>
        <w:tc>
          <w:tcPr>
            <w:tcW w:w="3402" w:type="dxa"/>
            <w:vAlign w:val="center"/>
          </w:tcPr>
          <w:p w14:paraId="51009A88" w14:textId="316EC2A3" w:rsidR="00612B8E" w:rsidRPr="00205750" w:rsidRDefault="00612B8E" w:rsidP="00612B8E">
            <w:pPr>
              <w:pStyle w:val="Prrafodelista"/>
              <w:autoSpaceDE w:val="0"/>
              <w:autoSpaceDN w:val="0"/>
              <w:adjustRightInd w:val="0"/>
              <w:ind w:left="0"/>
              <w:contextualSpacing w:val="0"/>
              <w:rPr>
                <w:rFonts w:ascii="Arial Narrow" w:hAnsi="Arial Narrow"/>
                <w:bCs/>
              </w:rPr>
            </w:pPr>
            <w:r w:rsidRPr="00205750">
              <w:rPr>
                <w:rFonts w:ascii="Arial Narrow" w:hAnsi="Arial Narrow"/>
                <w:bCs/>
              </w:rPr>
              <w:t>Siglas o acrónimo</w:t>
            </w:r>
          </w:p>
        </w:tc>
        <w:tc>
          <w:tcPr>
            <w:tcW w:w="5665" w:type="dxa"/>
            <w:vAlign w:val="center"/>
          </w:tcPr>
          <w:p w14:paraId="1F352468" w14:textId="77777777" w:rsidR="00612B8E" w:rsidRPr="006F484D" w:rsidRDefault="00612B8E" w:rsidP="00612B8E">
            <w:pPr>
              <w:pStyle w:val="Prrafodelista"/>
              <w:autoSpaceDE w:val="0"/>
              <w:autoSpaceDN w:val="0"/>
              <w:adjustRightInd w:val="0"/>
              <w:ind w:left="0"/>
              <w:contextualSpacing w:val="0"/>
              <w:rPr>
                <w:rFonts w:ascii="Arial Narrow" w:hAnsi="Arial Narrow"/>
              </w:rPr>
            </w:pPr>
          </w:p>
        </w:tc>
      </w:tr>
      <w:tr w:rsidR="00612B8E" w:rsidRPr="006F484D" w14:paraId="212F5298" w14:textId="77777777" w:rsidTr="00205750">
        <w:trPr>
          <w:trHeight w:val="397"/>
        </w:trPr>
        <w:tc>
          <w:tcPr>
            <w:tcW w:w="3402" w:type="dxa"/>
            <w:vAlign w:val="center"/>
          </w:tcPr>
          <w:p w14:paraId="4188C73E" w14:textId="012DAFF9" w:rsidR="00612B8E" w:rsidRPr="00205750" w:rsidRDefault="00612B8E" w:rsidP="00612B8E">
            <w:pPr>
              <w:pStyle w:val="Prrafodelista"/>
              <w:autoSpaceDE w:val="0"/>
              <w:autoSpaceDN w:val="0"/>
              <w:adjustRightInd w:val="0"/>
              <w:ind w:left="0"/>
              <w:contextualSpacing w:val="0"/>
              <w:rPr>
                <w:rFonts w:ascii="Arial Narrow" w:hAnsi="Arial Narrow"/>
                <w:bCs/>
              </w:rPr>
            </w:pPr>
            <w:r w:rsidRPr="00205750">
              <w:rPr>
                <w:rFonts w:ascii="Arial Narrow" w:hAnsi="Arial Narrow"/>
                <w:bCs/>
              </w:rPr>
              <w:t>Área de conocimiento</w:t>
            </w:r>
          </w:p>
        </w:tc>
        <w:tc>
          <w:tcPr>
            <w:tcW w:w="5665" w:type="dxa"/>
            <w:vAlign w:val="center"/>
          </w:tcPr>
          <w:p w14:paraId="37505DE8" w14:textId="77777777" w:rsidR="00612B8E" w:rsidRPr="006F484D" w:rsidRDefault="00612B8E" w:rsidP="00612B8E">
            <w:pPr>
              <w:pStyle w:val="Prrafodelista"/>
              <w:autoSpaceDE w:val="0"/>
              <w:autoSpaceDN w:val="0"/>
              <w:adjustRightInd w:val="0"/>
              <w:ind w:left="0"/>
              <w:contextualSpacing w:val="0"/>
              <w:rPr>
                <w:rFonts w:ascii="Arial Narrow" w:hAnsi="Arial Narrow"/>
              </w:rPr>
            </w:pPr>
          </w:p>
        </w:tc>
      </w:tr>
      <w:tr w:rsidR="00612B8E" w:rsidRPr="006F484D" w14:paraId="5E97946A" w14:textId="77777777" w:rsidTr="00205750">
        <w:trPr>
          <w:trHeight w:val="794"/>
        </w:trPr>
        <w:tc>
          <w:tcPr>
            <w:tcW w:w="3402" w:type="dxa"/>
            <w:vAlign w:val="center"/>
          </w:tcPr>
          <w:p w14:paraId="4AF1F8C3" w14:textId="4D43FE10" w:rsidR="00612B8E" w:rsidRPr="00205750" w:rsidRDefault="00836BFE" w:rsidP="00612B8E">
            <w:pPr>
              <w:pStyle w:val="Prrafodelista"/>
              <w:autoSpaceDE w:val="0"/>
              <w:autoSpaceDN w:val="0"/>
              <w:adjustRightInd w:val="0"/>
              <w:ind w:left="0"/>
              <w:contextualSpacing w:val="0"/>
              <w:rPr>
                <w:rFonts w:ascii="Arial Narrow" w:hAnsi="Arial Narrow"/>
                <w:bCs/>
              </w:rPr>
            </w:pPr>
            <w:r w:rsidRPr="00205750">
              <w:rPr>
                <w:rFonts w:ascii="Arial Narrow" w:hAnsi="Arial Narrow"/>
                <w:bCs/>
              </w:rPr>
              <w:t xml:space="preserve">Código(s) y </w:t>
            </w:r>
            <w:r w:rsidR="00612B8E" w:rsidRPr="00205750">
              <w:rPr>
                <w:rFonts w:ascii="Arial Narrow" w:hAnsi="Arial Narrow"/>
                <w:bCs/>
              </w:rPr>
              <w:t>Línea(s) de Investigación:</w:t>
            </w:r>
          </w:p>
          <w:p w14:paraId="2F80455F" w14:textId="43C0BFE0" w:rsidR="00612B8E" w:rsidRPr="00205750" w:rsidRDefault="001A3501" w:rsidP="00612B8E">
            <w:pPr>
              <w:pStyle w:val="Prrafodelista"/>
              <w:autoSpaceDE w:val="0"/>
              <w:autoSpaceDN w:val="0"/>
              <w:adjustRightInd w:val="0"/>
              <w:ind w:left="0"/>
              <w:contextualSpacing w:val="0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(2026-2028)</w:t>
            </w:r>
          </w:p>
        </w:tc>
        <w:tc>
          <w:tcPr>
            <w:tcW w:w="5665" w:type="dxa"/>
          </w:tcPr>
          <w:p w14:paraId="74A5BEAE" w14:textId="3275AEC6" w:rsidR="00612B8E" w:rsidRDefault="00612B8E" w:rsidP="00612B8E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15" w:hanging="284"/>
              <w:contextualSpacing w:val="0"/>
              <w:rPr>
                <w:rFonts w:ascii="Arial Narrow" w:hAnsi="Arial Narrow"/>
              </w:rPr>
            </w:pPr>
          </w:p>
          <w:p w14:paraId="4D65ABB7" w14:textId="05DE0BC1" w:rsidR="00612B8E" w:rsidRDefault="00612B8E" w:rsidP="00612B8E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15" w:hanging="284"/>
              <w:contextualSpacing w:val="0"/>
              <w:rPr>
                <w:rFonts w:ascii="Arial Narrow" w:hAnsi="Arial Narrow"/>
              </w:rPr>
            </w:pPr>
          </w:p>
          <w:p w14:paraId="0DBE74E8" w14:textId="3DA06594" w:rsidR="00612B8E" w:rsidRPr="006F484D" w:rsidRDefault="00612B8E" w:rsidP="00612B8E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15" w:hanging="284"/>
              <w:contextualSpacing w:val="0"/>
              <w:rPr>
                <w:rFonts w:ascii="Arial Narrow" w:hAnsi="Arial Narrow"/>
              </w:rPr>
            </w:pPr>
          </w:p>
        </w:tc>
      </w:tr>
      <w:bookmarkEnd w:id="0"/>
      <w:bookmarkEnd w:id="1"/>
    </w:tbl>
    <w:p w14:paraId="4E1CCCCD" w14:textId="77777777" w:rsidR="00BC1328" w:rsidRPr="006F484D" w:rsidRDefault="00BC1328" w:rsidP="00BC1328">
      <w:pPr>
        <w:spacing w:after="0" w:line="240" w:lineRule="auto"/>
        <w:jc w:val="both"/>
        <w:rPr>
          <w:rFonts w:ascii="Arial Narrow" w:hAnsi="Arial Narrow"/>
          <w:b/>
          <w:color w:val="0070C0"/>
        </w:rPr>
      </w:pPr>
    </w:p>
    <w:p w14:paraId="41E9B14F" w14:textId="4C5123C4" w:rsidR="00BC1328" w:rsidRPr="005823D0" w:rsidRDefault="001E1940" w:rsidP="001E1940">
      <w:pPr>
        <w:pStyle w:val="Prrafodelista"/>
        <w:numPr>
          <w:ilvl w:val="0"/>
          <w:numId w:val="3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MIEMBROS </w:t>
      </w:r>
      <w:r w:rsidR="00BC1328" w:rsidRPr="005823D0">
        <w:rPr>
          <w:rFonts w:ascii="Arial" w:hAnsi="Arial" w:cs="Arial"/>
          <w:b/>
          <w:color w:val="000000" w:themeColor="text1"/>
        </w:rPr>
        <w:t>INTEGRANTES</w:t>
      </w:r>
      <w:r w:rsidR="00BC1328" w:rsidRPr="001E1940">
        <w:rPr>
          <w:rFonts w:ascii="Arial" w:hAnsi="Arial" w:cs="Arial"/>
          <w:b/>
          <w:color w:val="000000" w:themeColor="text1"/>
        </w:rPr>
        <w:t xml:space="preserve"> DEL GRUPO</w:t>
      </w:r>
      <w:r w:rsidR="00BC1328" w:rsidRPr="005823D0">
        <w:rPr>
          <w:rFonts w:ascii="Arial" w:hAnsi="Arial" w:cs="Arial"/>
          <w:b/>
          <w:color w:val="000000" w:themeColor="text1"/>
        </w:rPr>
        <w:t>:</w:t>
      </w:r>
    </w:p>
    <w:p w14:paraId="05D941C0" w14:textId="3FB51943" w:rsidR="00BC1328" w:rsidRPr="006F484D" w:rsidRDefault="00BC1328" w:rsidP="00BC1328">
      <w:pPr>
        <w:pStyle w:val="Prrafodelista"/>
        <w:autoSpaceDE w:val="0"/>
        <w:autoSpaceDN w:val="0"/>
        <w:adjustRightInd w:val="0"/>
        <w:spacing w:after="0" w:line="240" w:lineRule="auto"/>
        <w:ind w:left="357"/>
        <w:contextualSpacing w:val="0"/>
        <w:jc w:val="both"/>
        <w:rPr>
          <w:rFonts w:ascii="Arial Narrow" w:hAnsi="Arial Narrow"/>
          <w:b/>
          <w:sz w:val="6"/>
          <w:szCs w:val="6"/>
        </w:rPr>
      </w:pPr>
    </w:p>
    <w:tbl>
      <w:tblPr>
        <w:tblStyle w:val="Tablaconcuadrcula"/>
        <w:tblW w:w="9072" w:type="dxa"/>
        <w:tblInd w:w="-5" w:type="dxa"/>
        <w:tblLook w:val="04A0" w:firstRow="1" w:lastRow="0" w:firstColumn="1" w:lastColumn="0" w:noHBand="0" w:noVBand="1"/>
      </w:tblPr>
      <w:tblGrid>
        <w:gridCol w:w="1605"/>
        <w:gridCol w:w="1747"/>
        <w:gridCol w:w="1748"/>
        <w:gridCol w:w="1863"/>
        <w:gridCol w:w="2109"/>
      </w:tblGrid>
      <w:tr w:rsidR="006D2E2C" w:rsidRPr="006F484D" w14:paraId="1C9709FB" w14:textId="77777777" w:rsidTr="00746829">
        <w:trPr>
          <w:trHeight w:val="397"/>
        </w:trPr>
        <w:tc>
          <w:tcPr>
            <w:tcW w:w="1985" w:type="dxa"/>
            <w:vAlign w:val="center"/>
          </w:tcPr>
          <w:p w14:paraId="6F9B43AE" w14:textId="77777777" w:rsidR="006D2E2C" w:rsidRPr="006F484D" w:rsidRDefault="006D2E2C" w:rsidP="006D2E2C">
            <w:pPr>
              <w:pStyle w:val="Prrafodelista"/>
              <w:adjustRightInd w:val="0"/>
              <w:ind w:left="0"/>
              <w:rPr>
                <w:rFonts w:ascii="Arial Narrow" w:hAnsi="Arial Narrow"/>
                <w:b/>
              </w:rPr>
            </w:pPr>
            <w:bookmarkStart w:id="2" w:name="_Hlk165543824"/>
            <w:r w:rsidRPr="006F484D">
              <w:rPr>
                <w:rFonts w:ascii="Arial Narrow" w:hAnsi="Arial Narrow"/>
                <w:b/>
              </w:rPr>
              <w:t>Condición del/a integrante</w:t>
            </w:r>
          </w:p>
        </w:tc>
        <w:tc>
          <w:tcPr>
            <w:tcW w:w="1901" w:type="dxa"/>
            <w:vAlign w:val="center"/>
          </w:tcPr>
          <w:p w14:paraId="32805FED" w14:textId="77777777" w:rsidR="006D2E2C" w:rsidRPr="006F484D" w:rsidRDefault="006D2E2C" w:rsidP="00746829">
            <w:pPr>
              <w:pStyle w:val="Prrafodelista"/>
              <w:adjustRightInd w:val="0"/>
              <w:rPr>
                <w:rFonts w:ascii="Arial Narrow" w:hAnsi="Arial Narrow"/>
                <w:b/>
                <w:bCs/>
              </w:rPr>
            </w:pPr>
            <w:r w:rsidRPr="006F484D">
              <w:rPr>
                <w:rFonts w:ascii="Arial Narrow" w:hAnsi="Arial Narrow"/>
                <w:b/>
                <w:bCs/>
              </w:rPr>
              <w:t>Apellido paterno</w:t>
            </w:r>
          </w:p>
        </w:tc>
        <w:tc>
          <w:tcPr>
            <w:tcW w:w="1902" w:type="dxa"/>
            <w:vAlign w:val="center"/>
          </w:tcPr>
          <w:p w14:paraId="01ECC85D" w14:textId="77777777" w:rsidR="006D2E2C" w:rsidRPr="006F484D" w:rsidRDefault="006D2E2C" w:rsidP="00746829">
            <w:pPr>
              <w:pStyle w:val="Prrafodelista"/>
              <w:adjustRightInd w:val="0"/>
              <w:rPr>
                <w:rFonts w:ascii="Arial Narrow" w:hAnsi="Arial Narrow"/>
                <w:b/>
                <w:bCs/>
              </w:rPr>
            </w:pPr>
            <w:r w:rsidRPr="006F484D">
              <w:rPr>
                <w:rFonts w:ascii="Arial Narrow" w:hAnsi="Arial Narrow"/>
                <w:b/>
                <w:bCs/>
              </w:rPr>
              <w:t>Apellido materno</w:t>
            </w:r>
          </w:p>
        </w:tc>
        <w:tc>
          <w:tcPr>
            <w:tcW w:w="1902" w:type="dxa"/>
            <w:vAlign w:val="center"/>
          </w:tcPr>
          <w:p w14:paraId="73CF5346" w14:textId="77777777" w:rsidR="006D2E2C" w:rsidRPr="006F484D" w:rsidRDefault="006D2E2C" w:rsidP="00746829">
            <w:pPr>
              <w:pStyle w:val="Prrafodelista"/>
              <w:adjustRightInd w:val="0"/>
              <w:rPr>
                <w:rFonts w:ascii="Arial Narrow" w:hAnsi="Arial Narrow"/>
                <w:b/>
                <w:bCs/>
              </w:rPr>
            </w:pPr>
            <w:r w:rsidRPr="006F484D">
              <w:rPr>
                <w:rFonts w:ascii="Arial Narrow" w:hAnsi="Arial Narrow"/>
                <w:b/>
                <w:bCs/>
              </w:rPr>
              <w:t>Nombre(s)</w:t>
            </w:r>
          </w:p>
        </w:tc>
        <w:tc>
          <w:tcPr>
            <w:tcW w:w="1382" w:type="dxa"/>
            <w:vAlign w:val="center"/>
          </w:tcPr>
          <w:p w14:paraId="73BAAD2C" w14:textId="77777777" w:rsidR="006D2E2C" w:rsidRDefault="006D2E2C" w:rsidP="00746829">
            <w:pPr>
              <w:pStyle w:val="Prrafodelista"/>
              <w:adjustRightInd w:val="0"/>
              <w:rPr>
                <w:rFonts w:ascii="Arial Narrow" w:hAnsi="Arial Narrow"/>
                <w:b/>
                <w:bCs/>
              </w:rPr>
            </w:pPr>
            <w:r w:rsidRPr="006F484D">
              <w:rPr>
                <w:rFonts w:ascii="Arial Narrow" w:hAnsi="Arial Narrow"/>
                <w:b/>
                <w:bCs/>
              </w:rPr>
              <w:t>Grado Académico</w:t>
            </w:r>
          </w:p>
          <w:p w14:paraId="5B9274C8" w14:textId="77777777" w:rsidR="006D2E2C" w:rsidRPr="006F484D" w:rsidRDefault="006D2E2C" w:rsidP="00746829">
            <w:pPr>
              <w:pStyle w:val="Prrafodelista"/>
              <w:adjustRightInd w:val="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/Título </w:t>
            </w:r>
            <w:proofErr w:type="gramStart"/>
            <w:r>
              <w:rPr>
                <w:rFonts w:ascii="Arial Narrow" w:hAnsi="Arial Narrow"/>
                <w:b/>
                <w:bCs/>
              </w:rPr>
              <w:t>Profesional</w:t>
            </w:r>
            <w:r w:rsidRPr="001A0EE3">
              <w:rPr>
                <w:rFonts w:ascii="Arial Narrow" w:hAnsi="Arial Narrow"/>
                <w:b/>
                <w:bCs/>
                <w:color w:val="FF0000"/>
              </w:rPr>
              <w:t>(</w:t>
            </w:r>
            <w:proofErr w:type="gramEnd"/>
            <w:r w:rsidRPr="001A0EE3">
              <w:rPr>
                <w:rFonts w:ascii="Arial Narrow" w:hAnsi="Arial Narrow"/>
                <w:b/>
                <w:bCs/>
                <w:color w:val="FF0000"/>
              </w:rPr>
              <w:t>*)</w:t>
            </w:r>
          </w:p>
        </w:tc>
      </w:tr>
      <w:tr w:rsidR="006D2E2C" w:rsidRPr="006F484D" w14:paraId="63E672CE" w14:textId="77777777" w:rsidTr="00746829">
        <w:trPr>
          <w:trHeight w:val="454"/>
        </w:trPr>
        <w:tc>
          <w:tcPr>
            <w:tcW w:w="1985" w:type="dxa"/>
            <w:vAlign w:val="center"/>
          </w:tcPr>
          <w:p w14:paraId="6966962E" w14:textId="77777777" w:rsidR="006D2E2C" w:rsidRPr="006F484D" w:rsidRDefault="006D2E2C" w:rsidP="006D2E2C">
            <w:pPr>
              <w:pStyle w:val="Prrafodelista"/>
              <w:adjustRightInd w:val="0"/>
              <w:ind w:left="0"/>
              <w:rPr>
                <w:rFonts w:ascii="Arial Narrow" w:hAnsi="Arial Narrow"/>
                <w:bCs/>
              </w:rPr>
            </w:pPr>
            <w:r w:rsidRPr="006F484D">
              <w:rPr>
                <w:rFonts w:ascii="Arial Narrow" w:hAnsi="Arial Narrow"/>
                <w:bCs/>
              </w:rPr>
              <w:t>Coordinador/a URP</w:t>
            </w:r>
          </w:p>
        </w:tc>
        <w:tc>
          <w:tcPr>
            <w:tcW w:w="1901" w:type="dxa"/>
            <w:vAlign w:val="center"/>
          </w:tcPr>
          <w:p w14:paraId="1F9C652A" w14:textId="77777777" w:rsidR="006D2E2C" w:rsidRPr="006F484D" w:rsidRDefault="006D2E2C" w:rsidP="00746829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2" w:type="dxa"/>
            <w:vAlign w:val="center"/>
          </w:tcPr>
          <w:p w14:paraId="4DE1B8CD" w14:textId="77777777" w:rsidR="006D2E2C" w:rsidRPr="006F484D" w:rsidRDefault="006D2E2C" w:rsidP="00746829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2" w:type="dxa"/>
            <w:vAlign w:val="center"/>
          </w:tcPr>
          <w:p w14:paraId="677B6151" w14:textId="77777777" w:rsidR="006D2E2C" w:rsidRPr="006F484D" w:rsidRDefault="006D2E2C" w:rsidP="00746829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14:paraId="03516042" w14:textId="77777777" w:rsidR="006D2E2C" w:rsidRPr="006F484D" w:rsidRDefault="006D2E2C" w:rsidP="00746829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D2E2C" w:rsidRPr="006F484D" w14:paraId="1D8B20F8" w14:textId="77777777" w:rsidTr="00746829">
        <w:trPr>
          <w:trHeight w:val="454"/>
        </w:trPr>
        <w:tc>
          <w:tcPr>
            <w:tcW w:w="1985" w:type="dxa"/>
            <w:vMerge w:val="restart"/>
            <w:vAlign w:val="center"/>
          </w:tcPr>
          <w:p w14:paraId="1581DDF2" w14:textId="77777777" w:rsidR="007A0944" w:rsidRDefault="006D2E2C" w:rsidP="006D2E2C">
            <w:pPr>
              <w:pStyle w:val="Prrafodelista"/>
              <w:adjustRightInd w:val="0"/>
              <w:ind w:left="0"/>
              <w:jc w:val="both"/>
              <w:rPr>
                <w:rFonts w:ascii="Arial Narrow" w:hAnsi="Arial Narrow"/>
                <w:bCs/>
              </w:rPr>
            </w:pPr>
            <w:bookmarkStart w:id="3" w:name="_Hlk160167140"/>
            <w:r w:rsidRPr="006F484D">
              <w:rPr>
                <w:rFonts w:ascii="Arial Narrow" w:hAnsi="Arial Narrow"/>
                <w:bCs/>
              </w:rPr>
              <w:t xml:space="preserve">Miembro </w:t>
            </w:r>
          </w:p>
          <w:p w14:paraId="1ACF36D6" w14:textId="54CFD905" w:rsidR="006D2E2C" w:rsidRPr="006F484D" w:rsidRDefault="007A0944" w:rsidP="006D2E2C">
            <w:pPr>
              <w:pStyle w:val="Prrafodelista"/>
              <w:adjustRightInd w:val="0"/>
              <w:ind w:left="0"/>
              <w:jc w:val="both"/>
              <w:rPr>
                <w:rFonts w:ascii="Arial Narrow" w:hAnsi="Arial Narrow"/>
                <w:bCs/>
              </w:rPr>
            </w:pPr>
            <w:proofErr w:type="spellStart"/>
            <w:r>
              <w:rPr>
                <w:rFonts w:ascii="Arial Narrow" w:hAnsi="Arial Narrow"/>
                <w:bCs/>
              </w:rPr>
              <w:t>Co-</w:t>
            </w:r>
            <w:r w:rsidR="006D2E2C" w:rsidRPr="006F484D">
              <w:rPr>
                <w:rFonts w:ascii="Arial Narrow" w:hAnsi="Arial Narrow"/>
                <w:bCs/>
              </w:rPr>
              <w:t>investigado</w:t>
            </w:r>
            <w:r w:rsidR="00C24DDC">
              <w:rPr>
                <w:rFonts w:ascii="Arial Narrow" w:hAnsi="Arial Narrow"/>
                <w:bCs/>
              </w:rPr>
              <w:t>r</w:t>
            </w:r>
            <w:proofErr w:type="spellEnd"/>
            <w:r w:rsidR="00C24DDC">
              <w:rPr>
                <w:rFonts w:ascii="Arial Narrow" w:hAnsi="Arial Narrow"/>
                <w:bCs/>
              </w:rPr>
              <w:t>/a (es)</w:t>
            </w:r>
          </w:p>
          <w:p w14:paraId="1A776CBD" w14:textId="77777777" w:rsidR="006D2E2C" w:rsidRPr="006F484D" w:rsidRDefault="006D2E2C" w:rsidP="006D2E2C">
            <w:pPr>
              <w:pStyle w:val="Prrafodelista"/>
              <w:adjustRightInd w:val="0"/>
              <w:ind w:left="0"/>
              <w:jc w:val="both"/>
              <w:rPr>
                <w:rFonts w:ascii="Arial Narrow" w:hAnsi="Arial Narrow"/>
                <w:bCs/>
              </w:rPr>
            </w:pPr>
            <w:r w:rsidRPr="006F484D">
              <w:rPr>
                <w:rFonts w:ascii="Arial Narrow" w:hAnsi="Arial Narrow"/>
                <w:bCs/>
              </w:rPr>
              <w:t>docente URP</w:t>
            </w:r>
          </w:p>
        </w:tc>
        <w:tc>
          <w:tcPr>
            <w:tcW w:w="1901" w:type="dxa"/>
            <w:vAlign w:val="center"/>
          </w:tcPr>
          <w:p w14:paraId="72933C97" w14:textId="77777777" w:rsidR="006D2E2C" w:rsidRPr="006F484D" w:rsidRDefault="006D2E2C" w:rsidP="00746829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2" w:type="dxa"/>
            <w:vAlign w:val="center"/>
          </w:tcPr>
          <w:p w14:paraId="158853F6" w14:textId="77777777" w:rsidR="006D2E2C" w:rsidRPr="006F484D" w:rsidRDefault="006D2E2C" w:rsidP="00746829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2" w:type="dxa"/>
            <w:vAlign w:val="center"/>
          </w:tcPr>
          <w:p w14:paraId="2A09B572" w14:textId="77777777" w:rsidR="006D2E2C" w:rsidRPr="006F484D" w:rsidRDefault="006D2E2C" w:rsidP="00746829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14:paraId="5182AF47" w14:textId="77777777" w:rsidR="006D2E2C" w:rsidRPr="006F484D" w:rsidRDefault="006D2E2C" w:rsidP="00746829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D2E2C" w:rsidRPr="006F484D" w14:paraId="1B0D3A05" w14:textId="77777777" w:rsidTr="00746829">
        <w:trPr>
          <w:trHeight w:val="454"/>
        </w:trPr>
        <w:tc>
          <w:tcPr>
            <w:tcW w:w="1985" w:type="dxa"/>
            <w:vMerge/>
            <w:vAlign w:val="center"/>
          </w:tcPr>
          <w:p w14:paraId="7D7C8C54" w14:textId="77777777" w:rsidR="006D2E2C" w:rsidRPr="006F484D" w:rsidRDefault="006D2E2C" w:rsidP="006D2E2C">
            <w:pPr>
              <w:pStyle w:val="Prrafodelista"/>
              <w:adjustRightInd w:val="0"/>
              <w:ind w:left="0"/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1901" w:type="dxa"/>
            <w:vAlign w:val="center"/>
          </w:tcPr>
          <w:p w14:paraId="2E20623C" w14:textId="77777777" w:rsidR="006D2E2C" w:rsidRPr="006F484D" w:rsidRDefault="006D2E2C" w:rsidP="00746829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2" w:type="dxa"/>
            <w:vAlign w:val="center"/>
          </w:tcPr>
          <w:p w14:paraId="2B656B0B" w14:textId="77777777" w:rsidR="006D2E2C" w:rsidRPr="006F484D" w:rsidRDefault="006D2E2C" w:rsidP="00746829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2" w:type="dxa"/>
            <w:vAlign w:val="center"/>
          </w:tcPr>
          <w:p w14:paraId="6CC85744" w14:textId="77777777" w:rsidR="006D2E2C" w:rsidRPr="006F484D" w:rsidRDefault="006D2E2C" w:rsidP="00746829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14:paraId="5CC8B679" w14:textId="77777777" w:rsidR="006D2E2C" w:rsidRPr="006F484D" w:rsidRDefault="006D2E2C" w:rsidP="00746829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D2E2C" w:rsidRPr="006F484D" w14:paraId="28E9EF75" w14:textId="77777777" w:rsidTr="00746829">
        <w:trPr>
          <w:trHeight w:val="454"/>
        </w:trPr>
        <w:tc>
          <w:tcPr>
            <w:tcW w:w="1985" w:type="dxa"/>
            <w:vMerge/>
            <w:vAlign w:val="center"/>
          </w:tcPr>
          <w:p w14:paraId="6577812B" w14:textId="77777777" w:rsidR="006D2E2C" w:rsidRPr="006F484D" w:rsidRDefault="006D2E2C" w:rsidP="006D2E2C">
            <w:pPr>
              <w:pStyle w:val="Prrafodelista"/>
              <w:adjustRightInd w:val="0"/>
              <w:ind w:left="0"/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1901" w:type="dxa"/>
            <w:vAlign w:val="center"/>
          </w:tcPr>
          <w:p w14:paraId="34A34708" w14:textId="77777777" w:rsidR="006D2E2C" w:rsidRPr="006F484D" w:rsidRDefault="006D2E2C" w:rsidP="00746829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2" w:type="dxa"/>
            <w:vAlign w:val="center"/>
          </w:tcPr>
          <w:p w14:paraId="76E8D3C5" w14:textId="77777777" w:rsidR="006D2E2C" w:rsidRPr="006F484D" w:rsidRDefault="006D2E2C" w:rsidP="00746829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2" w:type="dxa"/>
            <w:vAlign w:val="center"/>
          </w:tcPr>
          <w:p w14:paraId="5D1132E9" w14:textId="77777777" w:rsidR="006D2E2C" w:rsidRPr="006F484D" w:rsidRDefault="006D2E2C" w:rsidP="00746829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14:paraId="77DB08B5" w14:textId="77777777" w:rsidR="006D2E2C" w:rsidRPr="006F484D" w:rsidRDefault="006D2E2C" w:rsidP="00746829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bookmarkEnd w:id="3"/>
      <w:tr w:rsidR="006D2E2C" w:rsidRPr="006F484D" w14:paraId="77EC6CA9" w14:textId="77777777" w:rsidTr="00746829">
        <w:trPr>
          <w:trHeight w:val="454"/>
        </w:trPr>
        <w:tc>
          <w:tcPr>
            <w:tcW w:w="1985" w:type="dxa"/>
            <w:vMerge/>
            <w:vAlign w:val="center"/>
          </w:tcPr>
          <w:p w14:paraId="31941DF7" w14:textId="77777777" w:rsidR="006D2E2C" w:rsidRPr="006F484D" w:rsidRDefault="006D2E2C" w:rsidP="006D2E2C">
            <w:pPr>
              <w:pStyle w:val="Prrafodelista"/>
              <w:adjustRightInd w:val="0"/>
              <w:ind w:left="0"/>
              <w:jc w:val="both"/>
              <w:rPr>
                <w:rFonts w:ascii="Arial Narrow" w:hAnsi="Arial Narrow"/>
              </w:rPr>
            </w:pPr>
          </w:p>
        </w:tc>
        <w:tc>
          <w:tcPr>
            <w:tcW w:w="1901" w:type="dxa"/>
            <w:vAlign w:val="center"/>
          </w:tcPr>
          <w:p w14:paraId="1A4E6AFE" w14:textId="77777777" w:rsidR="006D2E2C" w:rsidRPr="006F484D" w:rsidRDefault="006D2E2C" w:rsidP="00746829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2" w:type="dxa"/>
            <w:vAlign w:val="center"/>
          </w:tcPr>
          <w:p w14:paraId="4D6B5915" w14:textId="77777777" w:rsidR="006D2E2C" w:rsidRPr="006F484D" w:rsidRDefault="006D2E2C" w:rsidP="00746829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2" w:type="dxa"/>
            <w:vAlign w:val="center"/>
          </w:tcPr>
          <w:p w14:paraId="2A45470F" w14:textId="77777777" w:rsidR="006D2E2C" w:rsidRPr="006F484D" w:rsidRDefault="006D2E2C" w:rsidP="00746829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14:paraId="3EC3C86A" w14:textId="77777777" w:rsidR="006D2E2C" w:rsidRPr="006F484D" w:rsidRDefault="006D2E2C" w:rsidP="00746829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D2E2C" w:rsidRPr="006F484D" w14:paraId="64FE3414" w14:textId="77777777" w:rsidTr="00746829">
        <w:trPr>
          <w:trHeight w:val="454"/>
        </w:trPr>
        <w:tc>
          <w:tcPr>
            <w:tcW w:w="1985" w:type="dxa"/>
            <w:vMerge w:val="restart"/>
            <w:vAlign w:val="center"/>
          </w:tcPr>
          <w:p w14:paraId="44118DA6" w14:textId="77777777" w:rsidR="006D2E2C" w:rsidRPr="006F484D" w:rsidRDefault="006D2E2C" w:rsidP="006D2E2C">
            <w:pPr>
              <w:pStyle w:val="Prrafodelista"/>
              <w:adjustRightInd w:val="0"/>
              <w:ind w:left="0"/>
              <w:jc w:val="both"/>
              <w:rPr>
                <w:rFonts w:ascii="Arial Narrow" w:hAnsi="Arial Narrow"/>
                <w:bCs/>
              </w:rPr>
            </w:pPr>
            <w:r w:rsidRPr="006F484D">
              <w:rPr>
                <w:rFonts w:ascii="Arial Narrow" w:hAnsi="Arial Narrow"/>
                <w:bCs/>
              </w:rPr>
              <w:t>Miembro investigador/a</w:t>
            </w:r>
          </w:p>
          <w:p w14:paraId="7073F5B0" w14:textId="77777777" w:rsidR="006D2E2C" w:rsidRPr="006F484D" w:rsidRDefault="006D2E2C" w:rsidP="006D2E2C">
            <w:pPr>
              <w:pStyle w:val="Prrafodelista"/>
              <w:adjustRightInd w:val="0"/>
              <w:ind w:left="0"/>
              <w:jc w:val="both"/>
              <w:rPr>
                <w:rFonts w:ascii="Arial Narrow" w:hAnsi="Arial Narrow"/>
                <w:bCs/>
              </w:rPr>
            </w:pPr>
            <w:r w:rsidRPr="00B37D3F">
              <w:rPr>
                <w:rFonts w:ascii="Arial Narrow" w:hAnsi="Arial Narrow"/>
                <w:bCs/>
              </w:rPr>
              <w:t>inv</w:t>
            </w:r>
            <w:r w:rsidRPr="006F484D">
              <w:rPr>
                <w:rFonts w:ascii="Arial Narrow" w:hAnsi="Arial Narrow"/>
                <w:bCs/>
              </w:rPr>
              <w:t>itado/a</w:t>
            </w:r>
          </w:p>
        </w:tc>
        <w:tc>
          <w:tcPr>
            <w:tcW w:w="1901" w:type="dxa"/>
            <w:vAlign w:val="center"/>
          </w:tcPr>
          <w:p w14:paraId="2BA55FB8" w14:textId="77777777" w:rsidR="006D2E2C" w:rsidRPr="006F484D" w:rsidRDefault="006D2E2C" w:rsidP="00746829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2" w:type="dxa"/>
            <w:vAlign w:val="center"/>
          </w:tcPr>
          <w:p w14:paraId="0255D636" w14:textId="77777777" w:rsidR="006D2E2C" w:rsidRPr="006F484D" w:rsidRDefault="006D2E2C" w:rsidP="00746829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2" w:type="dxa"/>
            <w:vAlign w:val="center"/>
          </w:tcPr>
          <w:p w14:paraId="32078A38" w14:textId="77777777" w:rsidR="006D2E2C" w:rsidRPr="006F484D" w:rsidRDefault="006D2E2C" w:rsidP="00746829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14:paraId="664E4D73" w14:textId="77777777" w:rsidR="006D2E2C" w:rsidRPr="006F484D" w:rsidRDefault="006D2E2C" w:rsidP="00746829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D2E2C" w:rsidRPr="006F484D" w14:paraId="592022E7" w14:textId="77777777" w:rsidTr="00746829">
        <w:trPr>
          <w:trHeight w:val="454"/>
        </w:trPr>
        <w:tc>
          <w:tcPr>
            <w:tcW w:w="1985" w:type="dxa"/>
            <w:vMerge/>
            <w:vAlign w:val="center"/>
          </w:tcPr>
          <w:p w14:paraId="0720D469" w14:textId="77777777" w:rsidR="006D2E2C" w:rsidRPr="006F484D" w:rsidRDefault="006D2E2C" w:rsidP="006D2E2C">
            <w:pPr>
              <w:pStyle w:val="Prrafodelista"/>
              <w:adjustRightInd w:val="0"/>
              <w:ind w:left="0"/>
              <w:jc w:val="both"/>
              <w:rPr>
                <w:rFonts w:ascii="Arial Narrow" w:hAnsi="Arial Narrow"/>
                <w:bCs/>
              </w:rPr>
            </w:pPr>
          </w:p>
        </w:tc>
        <w:tc>
          <w:tcPr>
            <w:tcW w:w="1901" w:type="dxa"/>
            <w:vAlign w:val="center"/>
          </w:tcPr>
          <w:p w14:paraId="11817E43" w14:textId="77777777" w:rsidR="006D2E2C" w:rsidRPr="006F484D" w:rsidRDefault="006D2E2C" w:rsidP="00746829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2" w:type="dxa"/>
            <w:vAlign w:val="center"/>
          </w:tcPr>
          <w:p w14:paraId="2FD59A12" w14:textId="77777777" w:rsidR="006D2E2C" w:rsidRPr="006F484D" w:rsidRDefault="006D2E2C" w:rsidP="00746829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2" w:type="dxa"/>
            <w:vAlign w:val="center"/>
          </w:tcPr>
          <w:p w14:paraId="30847430" w14:textId="77777777" w:rsidR="006D2E2C" w:rsidRPr="006F484D" w:rsidRDefault="006D2E2C" w:rsidP="00746829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14:paraId="646A327F" w14:textId="77777777" w:rsidR="006D2E2C" w:rsidRPr="006F484D" w:rsidRDefault="006D2E2C" w:rsidP="00746829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D2E2C" w:rsidRPr="006F484D" w14:paraId="795F02EC" w14:textId="77777777" w:rsidTr="00746829">
        <w:trPr>
          <w:trHeight w:val="454"/>
        </w:trPr>
        <w:tc>
          <w:tcPr>
            <w:tcW w:w="1985" w:type="dxa"/>
            <w:vMerge w:val="restart"/>
            <w:vAlign w:val="center"/>
          </w:tcPr>
          <w:p w14:paraId="40E7DFEB" w14:textId="03F2E160" w:rsidR="006D2E2C" w:rsidRPr="006F484D" w:rsidRDefault="006D2E2C" w:rsidP="001A3501">
            <w:pPr>
              <w:pStyle w:val="Prrafodelista"/>
              <w:adjustRightInd w:val="0"/>
              <w:ind w:left="0"/>
              <w:rPr>
                <w:rFonts w:ascii="Arial Narrow" w:hAnsi="Arial Narrow"/>
                <w:bCs/>
              </w:rPr>
            </w:pPr>
            <w:r w:rsidRPr="006F484D">
              <w:rPr>
                <w:rFonts w:ascii="Arial Narrow" w:hAnsi="Arial Narrow"/>
                <w:bCs/>
              </w:rPr>
              <w:t>Miembro estudiante, egresado</w:t>
            </w:r>
            <w:r w:rsidR="001A3501">
              <w:rPr>
                <w:rFonts w:ascii="Arial Narrow" w:hAnsi="Arial Narrow"/>
                <w:bCs/>
              </w:rPr>
              <w:t xml:space="preserve"> </w:t>
            </w:r>
            <w:r w:rsidRPr="006F484D">
              <w:rPr>
                <w:rFonts w:ascii="Arial Narrow" w:hAnsi="Arial Narrow"/>
                <w:bCs/>
              </w:rPr>
              <w:t>o</w:t>
            </w:r>
            <w:r w:rsidR="001A3501">
              <w:rPr>
                <w:rFonts w:ascii="Arial Narrow" w:hAnsi="Arial Narrow"/>
                <w:bCs/>
              </w:rPr>
              <w:t xml:space="preserve"> </w:t>
            </w:r>
            <w:r w:rsidRPr="006F484D">
              <w:rPr>
                <w:rFonts w:ascii="Arial Narrow" w:hAnsi="Arial Narrow"/>
                <w:bCs/>
              </w:rPr>
              <w:t xml:space="preserve">bachiller </w:t>
            </w:r>
            <w:r>
              <w:rPr>
                <w:rFonts w:ascii="Arial Narrow" w:hAnsi="Arial Narrow"/>
                <w:bCs/>
              </w:rPr>
              <w:t xml:space="preserve">de pregrado, o estudiante o </w:t>
            </w:r>
            <w:r>
              <w:rPr>
                <w:rFonts w:ascii="Arial Narrow" w:hAnsi="Arial Narrow"/>
                <w:bCs/>
              </w:rPr>
              <w:lastRenderedPageBreak/>
              <w:t>egresado de posgrado</w:t>
            </w:r>
          </w:p>
        </w:tc>
        <w:tc>
          <w:tcPr>
            <w:tcW w:w="1901" w:type="dxa"/>
            <w:vAlign w:val="center"/>
          </w:tcPr>
          <w:p w14:paraId="1A8618B5" w14:textId="77777777" w:rsidR="006D2E2C" w:rsidRPr="006F484D" w:rsidRDefault="006D2E2C" w:rsidP="00746829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2" w:type="dxa"/>
            <w:vAlign w:val="center"/>
          </w:tcPr>
          <w:p w14:paraId="256EA588" w14:textId="77777777" w:rsidR="006D2E2C" w:rsidRPr="006F484D" w:rsidRDefault="006D2E2C" w:rsidP="00746829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2" w:type="dxa"/>
            <w:vAlign w:val="center"/>
          </w:tcPr>
          <w:p w14:paraId="20D11AB7" w14:textId="77777777" w:rsidR="006D2E2C" w:rsidRPr="006F484D" w:rsidRDefault="006D2E2C" w:rsidP="00746829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14:paraId="10FA9CD3" w14:textId="77777777" w:rsidR="006D2E2C" w:rsidRPr="006F484D" w:rsidRDefault="006D2E2C" w:rsidP="00746829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D2E2C" w:rsidRPr="006F484D" w14:paraId="5A2B6217" w14:textId="77777777" w:rsidTr="00746829">
        <w:trPr>
          <w:trHeight w:val="454"/>
        </w:trPr>
        <w:tc>
          <w:tcPr>
            <w:tcW w:w="1985" w:type="dxa"/>
            <w:vMerge/>
            <w:vAlign w:val="center"/>
          </w:tcPr>
          <w:p w14:paraId="4D000162" w14:textId="77777777" w:rsidR="006D2E2C" w:rsidRPr="006F484D" w:rsidRDefault="006D2E2C" w:rsidP="00746829">
            <w:pPr>
              <w:pStyle w:val="Prrafodelista"/>
              <w:adjustRightInd w:val="0"/>
              <w:rPr>
                <w:rFonts w:ascii="Arial Narrow" w:hAnsi="Arial Narrow"/>
                <w:bCs/>
              </w:rPr>
            </w:pPr>
          </w:p>
        </w:tc>
        <w:tc>
          <w:tcPr>
            <w:tcW w:w="1901" w:type="dxa"/>
            <w:vAlign w:val="center"/>
          </w:tcPr>
          <w:p w14:paraId="1441EAF0" w14:textId="77777777" w:rsidR="006D2E2C" w:rsidRPr="006F484D" w:rsidRDefault="006D2E2C" w:rsidP="00746829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2" w:type="dxa"/>
            <w:vAlign w:val="center"/>
          </w:tcPr>
          <w:p w14:paraId="3FDEC6F7" w14:textId="77777777" w:rsidR="006D2E2C" w:rsidRPr="006F484D" w:rsidRDefault="006D2E2C" w:rsidP="00746829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2" w:type="dxa"/>
            <w:vAlign w:val="center"/>
          </w:tcPr>
          <w:p w14:paraId="6083BA09" w14:textId="77777777" w:rsidR="006D2E2C" w:rsidRPr="006F484D" w:rsidRDefault="006D2E2C" w:rsidP="00746829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14:paraId="3884CFF9" w14:textId="77777777" w:rsidR="006D2E2C" w:rsidRPr="006F484D" w:rsidRDefault="006D2E2C" w:rsidP="00746829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D2E2C" w:rsidRPr="006F484D" w14:paraId="0388EE8F" w14:textId="77777777" w:rsidTr="00746829">
        <w:trPr>
          <w:trHeight w:val="454"/>
        </w:trPr>
        <w:tc>
          <w:tcPr>
            <w:tcW w:w="1985" w:type="dxa"/>
            <w:vMerge/>
            <w:vAlign w:val="center"/>
          </w:tcPr>
          <w:p w14:paraId="4D5EF601" w14:textId="77777777" w:rsidR="006D2E2C" w:rsidRPr="006F484D" w:rsidRDefault="006D2E2C" w:rsidP="00746829">
            <w:pPr>
              <w:pStyle w:val="Prrafodelista"/>
              <w:adjustRightInd w:val="0"/>
              <w:rPr>
                <w:rFonts w:ascii="Arial Narrow" w:hAnsi="Arial Narrow"/>
              </w:rPr>
            </w:pPr>
          </w:p>
        </w:tc>
        <w:tc>
          <w:tcPr>
            <w:tcW w:w="1901" w:type="dxa"/>
            <w:vAlign w:val="center"/>
          </w:tcPr>
          <w:p w14:paraId="4F10628C" w14:textId="77777777" w:rsidR="006D2E2C" w:rsidRPr="006F484D" w:rsidRDefault="006D2E2C" w:rsidP="00746829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2" w:type="dxa"/>
            <w:vAlign w:val="center"/>
          </w:tcPr>
          <w:p w14:paraId="42A17B10" w14:textId="77777777" w:rsidR="006D2E2C" w:rsidRPr="006F484D" w:rsidRDefault="006D2E2C" w:rsidP="00746829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2" w:type="dxa"/>
            <w:vAlign w:val="center"/>
          </w:tcPr>
          <w:p w14:paraId="47FAE55C" w14:textId="77777777" w:rsidR="006D2E2C" w:rsidRPr="006F484D" w:rsidRDefault="006D2E2C" w:rsidP="00746829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14:paraId="7F3DDE5F" w14:textId="77777777" w:rsidR="006D2E2C" w:rsidRPr="006F484D" w:rsidRDefault="006D2E2C" w:rsidP="00746829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bookmarkEnd w:id="2"/>
    <w:p w14:paraId="007AD135" w14:textId="77777777" w:rsidR="006D2E2C" w:rsidRDefault="006D2E2C" w:rsidP="006D2E2C">
      <w:pPr>
        <w:tabs>
          <w:tab w:val="left" w:pos="647"/>
        </w:tabs>
        <w:spacing w:after="0" w:line="240" w:lineRule="auto"/>
        <w:rPr>
          <w:rFonts w:ascii="Arial Narrow" w:hAnsi="Arial Narrow" w:cs="Arial"/>
          <w:color w:val="000000" w:themeColor="text1"/>
        </w:rPr>
      </w:pPr>
      <w:r>
        <w:rPr>
          <w:rFonts w:ascii="Arial Narrow" w:hAnsi="Arial Narrow" w:cs="Arial"/>
          <w:color w:val="000000" w:themeColor="text1"/>
        </w:rPr>
        <w:tab/>
      </w:r>
    </w:p>
    <w:tbl>
      <w:tblPr>
        <w:tblStyle w:val="Tablaconcuadrcula"/>
        <w:tblW w:w="9072" w:type="dxa"/>
        <w:tblInd w:w="-5" w:type="dxa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9072"/>
      </w:tblGrid>
      <w:tr w:rsidR="006D2E2C" w:rsidRPr="001A0EE3" w14:paraId="3056D461" w14:textId="77777777" w:rsidTr="007A0944">
        <w:trPr>
          <w:trHeight w:val="283"/>
        </w:trPr>
        <w:tc>
          <w:tcPr>
            <w:tcW w:w="9072" w:type="dxa"/>
            <w:shd w:val="clear" w:color="auto" w:fill="auto"/>
            <w:vAlign w:val="center"/>
          </w:tcPr>
          <w:p w14:paraId="02B88D3D" w14:textId="2848C271" w:rsidR="006D2E2C" w:rsidRPr="001A0EE3" w:rsidRDefault="006D2E2C" w:rsidP="00746829">
            <w:pPr>
              <w:rPr>
                <w:rFonts w:ascii="Arial Narrow" w:eastAsia="Calibri" w:hAnsi="Arial Narrow" w:cs="Arial"/>
                <w:color w:val="000000" w:themeColor="text1"/>
                <w:sz w:val="20"/>
                <w:szCs w:val="20"/>
              </w:rPr>
            </w:pPr>
            <w:bookmarkStart w:id="4" w:name="_Hlk165544107"/>
            <w:r w:rsidRPr="001A0EE3">
              <w:rPr>
                <w:rFonts w:ascii="Arial Narrow" w:eastAsia="Calibri" w:hAnsi="Arial Narrow" w:cs="Arial"/>
                <w:color w:val="000000" w:themeColor="text1"/>
                <w:sz w:val="20"/>
                <w:szCs w:val="20"/>
              </w:rPr>
              <w:t xml:space="preserve">Según el Reglamento de los grupos de investigación de la Universidad Ricardo Palma para el </w:t>
            </w:r>
            <w:r w:rsidR="00C14EE4">
              <w:rPr>
                <w:rFonts w:ascii="Arial Narrow" w:eastAsia="Calibri" w:hAnsi="Arial Narrow" w:cs="Arial"/>
                <w:color w:val="000000" w:themeColor="text1"/>
                <w:sz w:val="20"/>
                <w:szCs w:val="20"/>
              </w:rPr>
              <w:t xml:space="preserve">periodo </w:t>
            </w:r>
            <w:r w:rsidR="00C14EE4" w:rsidRPr="001A0EE3">
              <w:rPr>
                <w:rFonts w:ascii="Arial Narrow" w:eastAsia="Calibri" w:hAnsi="Arial Narrow" w:cs="Arial"/>
                <w:color w:val="000000" w:themeColor="text1"/>
                <w:sz w:val="20"/>
                <w:szCs w:val="20"/>
              </w:rPr>
              <w:t>2026</w:t>
            </w:r>
            <w:r w:rsidRPr="001A0EE3">
              <w:rPr>
                <w:rFonts w:ascii="Arial Narrow" w:eastAsia="Calibri" w:hAnsi="Arial Narrow" w:cs="Arial"/>
                <w:color w:val="000000" w:themeColor="text1"/>
                <w:sz w:val="20"/>
                <w:szCs w:val="20"/>
              </w:rPr>
              <w:t>-202</w:t>
            </w:r>
            <w:r w:rsidR="00C14EE4">
              <w:rPr>
                <w:rFonts w:ascii="Arial Narrow" w:eastAsia="Calibri" w:hAnsi="Arial Narrow" w:cs="Arial"/>
                <w:color w:val="000000" w:themeColor="text1"/>
                <w:sz w:val="20"/>
                <w:szCs w:val="20"/>
              </w:rPr>
              <w:t>8</w:t>
            </w:r>
            <w:r w:rsidRPr="001A0EE3">
              <w:rPr>
                <w:rFonts w:ascii="Arial Narrow" w:eastAsia="Calibri" w:hAnsi="Arial Narrow" w:cs="Arial"/>
                <w:color w:val="000000" w:themeColor="text1"/>
                <w:sz w:val="20"/>
                <w:szCs w:val="20"/>
              </w:rPr>
              <w:t xml:space="preserve">: </w:t>
            </w:r>
          </w:p>
          <w:p w14:paraId="7D0F0C5D" w14:textId="77777777" w:rsidR="006D2E2C" w:rsidRPr="001A0EE3" w:rsidRDefault="006D2E2C" w:rsidP="006D2E2C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1A0EE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Número mínimo de cinco (5) integrantes: Un coordinador/a, dos docentes con afiliación URP, un/a investigador/a invitado/a y un/a estudiante, egresado/a o bachiller.</w:t>
            </w:r>
          </w:p>
          <w:p w14:paraId="455A41C2" w14:textId="6046CE11" w:rsidR="006D2E2C" w:rsidRPr="001A0EE3" w:rsidRDefault="006D2E2C" w:rsidP="006D2E2C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1A0EE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Número máximo de diez (10) integrantes:</w:t>
            </w:r>
            <w:r w:rsidRPr="001A0EE3">
              <w:rPr>
                <w:color w:val="000000" w:themeColor="text1"/>
              </w:rPr>
              <w:t xml:space="preserve"> </w:t>
            </w:r>
            <w:r w:rsidRPr="001A0EE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Un coordinador/a, </w:t>
            </w:r>
            <w:r w:rsidR="00C14EE4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dos o </w:t>
            </w:r>
            <w:r w:rsidRPr="001A0EE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cuatro docentes con afiliación URP, dos</w:t>
            </w:r>
            <w:r w:rsidR="00C14EE4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 o 3</w:t>
            </w:r>
            <w:r w:rsidRPr="001A0EE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 investigadores/as invitados y</w:t>
            </w:r>
            <w:r w:rsidR="00C14EE4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 dos </w:t>
            </w:r>
            <w:r w:rsidRPr="001A0EE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estudiantes, egresados/as o bachilleres.</w:t>
            </w:r>
          </w:p>
          <w:p w14:paraId="469A8115" w14:textId="34F11950" w:rsidR="006D2E2C" w:rsidRPr="001A0EE3" w:rsidRDefault="006D2E2C" w:rsidP="00746829">
            <w:pPr>
              <w:ind w:left="315" w:hanging="425"/>
              <w:contextualSpacing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  <w:r w:rsidRPr="00C14EE4">
              <w:rPr>
                <w:rFonts w:ascii="Arial Narrow" w:hAnsi="Arial Narrow"/>
              </w:rPr>
              <w:t>(*</w:t>
            </w:r>
            <w:r w:rsidR="00C14EE4" w:rsidRPr="00C14EE4">
              <w:rPr>
                <w:rFonts w:ascii="Arial Narrow" w:hAnsi="Arial Narrow"/>
              </w:rPr>
              <w:t>) Título</w:t>
            </w:r>
            <w:r w:rsidRPr="00C14EE4">
              <w:rPr>
                <w:rFonts w:ascii="Arial Narrow" w:hAnsi="Arial Narrow"/>
              </w:rPr>
              <w:t xml:space="preserve"> Profesional: requisito únicamente válido para miembros investigadores URP que no cuentan con maestría y que ingresaron a la docencia antes de la Ley </w:t>
            </w:r>
            <w:r w:rsidR="005D4E89" w:rsidRPr="00C14EE4">
              <w:rPr>
                <w:rFonts w:ascii="Arial Narrow" w:hAnsi="Arial Narrow"/>
              </w:rPr>
              <w:t>30220.</w:t>
            </w:r>
          </w:p>
        </w:tc>
      </w:tr>
      <w:tr w:rsidR="00EF307A" w:rsidRPr="001A0EE3" w14:paraId="7944511A" w14:textId="77777777" w:rsidTr="007A0944">
        <w:trPr>
          <w:trHeight w:val="283"/>
        </w:trPr>
        <w:tc>
          <w:tcPr>
            <w:tcW w:w="9072" w:type="dxa"/>
            <w:shd w:val="clear" w:color="auto" w:fill="auto"/>
            <w:vAlign w:val="center"/>
          </w:tcPr>
          <w:p w14:paraId="488D8C18" w14:textId="766415B3" w:rsidR="00EF307A" w:rsidRPr="001A0EE3" w:rsidRDefault="00DE7231" w:rsidP="00746829">
            <w:pPr>
              <w:rPr>
                <w:rFonts w:ascii="Arial Narrow" w:eastAsia="Calibri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El </w:t>
            </w:r>
            <w:r w:rsidR="00EF307A" w:rsidRPr="00301E94">
              <w:rPr>
                <w:rFonts w:ascii="Arial Narrow" w:hAnsi="Arial Narrow" w:cs="Arial"/>
                <w:b/>
                <w:sz w:val="20"/>
                <w:szCs w:val="20"/>
              </w:rPr>
              <w:t>FORMATO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 w:rsidR="00EF307A" w:rsidRPr="00301E94">
              <w:rPr>
                <w:rFonts w:ascii="Arial Narrow" w:hAnsi="Arial Narrow" w:cs="Arial"/>
                <w:b/>
                <w:sz w:val="20"/>
                <w:szCs w:val="20"/>
              </w:rPr>
              <w:t>tiene la validez de una Declaración Jurada</w:t>
            </w:r>
            <w:r w:rsidR="00EF307A">
              <w:rPr>
                <w:rFonts w:ascii="Arial Narrow" w:hAnsi="Arial Narrow" w:cs="Arial"/>
                <w:b/>
                <w:sz w:val="20"/>
                <w:szCs w:val="20"/>
              </w:rPr>
              <w:t>.</w:t>
            </w:r>
          </w:p>
        </w:tc>
      </w:tr>
      <w:bookmarkEnd w:id="4"/>
    </w:tbl>
    <w:p w14:paraId="28CC2753" w14:textId="4B8D22BF" w:rsidR="006D2E2C" w:rsidRDefault="006D2E2C" w:rsidP="006D2E2C">
      <w:pPr>
        <w:tabs>
          <w:tab w:val="left" w:pos="647"/>
        </w:tabs>
        <w:spacing w:after="0" w:line="240" w:lineRule="auto"/>
        <w:rPr>
          <w:rFonts w:ascii="Arial Narrow" w:hAnsi="Arial Narrow" w:cs="Arial"/>
          <w:color w:val="000000" w:themeColor="text1"/>
        </w:rPr>
      </w:pPr>
    </w:p>
    <w:p w14:paraId="5D29F49E" w14:textId="77777777" w:rsidR="006D2E2C" w:rsidRDefault="006D2E2C" w:rsidP="004C10FF">
      <w:pPr>
        <w:spacing w:after="0" w:line="240" w:lineRule="auto"/>
        <w:jc w:val="right"/>
        <w:rPr>
          <w:rFonts w:ascii="Arial Narrow" w:hAnsi="Arial Narrow" w:cs="Arial"/>
          <w:color w:val="000000" w:themeColor="text1"/>
        </w:rPr>
      </w:pPr>
    </w:p>
    <w:p w14:paraId="6B3C2B56" w14:textId="68026441" w:rsidR="00E23EEB" w:rsidRDefault="004C10FF" w:rsidP="004C10FF">
      <w:pPr>
        <w:spacing w:after="0" w:line="240" w:lineRule="auto"/>
        <w:jc w:val="right"/>
        <w:rPr>
          <w:rFonts w:ascii="Arial Narrow" w:hAnsi="Arial Narrow" w:cs="Arial"/>
          <w:color w:val="000000" w:themeColor="text1"/>
        </w:rPr>
      </w:pPr>
      <w:r>
        <w:rPr>
          <w:rFonts w:ascii="Arial Narrow" w:hAnsi="Arial Narrow" w:cs="Arial"/>
          <w:color w:val="000000" w:themeColor="text1"/>
        </w:rPr>
        <w:t>Fecha: ___ / __ / ____</w:t>
      </w:r>
    </w:p>
    <w:p w14:paraId="7CBE71F8" w14:textId="494A674E" w:rsidR="00E23EEB" w:rsidRDefault="00E23EEB" w:rsidP="002C4C56">
      <w:pPr>
        <w:spacing w:after="0" w:line="240" w:lineRule="auto"/>
        <w:jc w:val="center"/>
        <w:rPr>
          <w:rFonts w:ascii="Arial Narrow" w:hAnsi="Arial Narrow" w:cs="Arial"/>
          <w:color w:val="000000" w:themeColor="text1"/>
        </w:rPr>
      </w:pPr>
    </w:p>
    <w:p w14:paraId="09DD3825" w14:textId="77777777" w:rsidR="006D2E2C" w:rsidRDefault="006D2E2C" w:rsidP="002C4C56">
      <w:pPr>
        <w:spacing w:after="0" w:line="240" w:lineRule="auto"/>
        <w:jc w:val="center"/>
        <w:rPr>
          <w:rFonts w:ascii="Arial Narrow" w:hAnsi="Arial Narrow" w:cs="Arial"/>
          <w:color w:val="000000" w:themeColor="text1"/>
        </w:rPr>
      </w:pPr>
    </w:p>
    <w:p w14:paraId="01ED65F1" w14:textId="77777777" w:rsidR="006D2E2C" w:rsidRDefault="006D2E2C" w:rsidP="002C4C56">
      <w:pPr>
        <w:spacing w:after="0" w:line="240" w:lineRule="auto"/>
        <w:jc w:val="center"/>
        <w:rPr>
          <w:rFonts w:ascii="Arial Narrow" w:hAnsi="Arial Narrow" w:cs="Arial"/>
          <w:color w:val="000000" w:themeColor="text1"/>
        </w:rPr>
      </w:pPr>
    </w:p>
    <w:p w14:paraId="59D3FA19" w14:textId="77777777" w:rsidR="006D2E2C" w:rsidRDefault="006D2E2C" w:rsidP="002C4C56">
      <w:pPr>
        <w:spacing w:after="0" w:line="240" w:lineRule="auto"/>
        <w:jc w:val="center"/>
        <w:rPr>
          <w:rFonts w:ascii="Arial Narrow" w:hAnsi="Arial Narrow" w:cs="Arial"/>
          <w:color w:val="000000" w:themeColor="text1"/>
        </w:rPr>
      </w:pPr>
    </w:p>
    <w:p w14:paraId="42FE3A83" w14:textId="0B6C6E66" w:rsidR="002C4C56" w:rsidRDefault="00612B8E" w:rsidP="002C4C56">
      <w:pPr>
        <w:spacing w:after="0" w:line="240" w:lineRule="auto"/>
        <w:jc w:val="center"/>
        <w:rPr>
          <w:rFonts w:ascii="Arial Narrow" w:hAnsi="Arial Narrow" w:cs="Arial"/>
          <w:color w:val="000000" w:themeColor="text1"/>
        </w:rPr>
      </w:pPr>
      <w:r>
        <w:rPr>
          <w:rFonts w:ascii="Arial Narrow" w:hAnsi="Arial Narrow" w:cs="Arial"/>
          <w:color w:val="000000" w:themeColor="text1"/>
        </w:rPr>
        <w:t>…………………………………………………………….</w:t>
      </w:r>
    </w:p>
    <w:p w14:paraId="25A5200B" w14:textId="63B5E2EE" w:rsidR="00205750" w:rsidRPr="00DE7231" w:rsidRDefault="00F401E4" w:rsidP="002C4C56">
      <w:pPr>
        <w:spacing w:after="0" w:line="240" w:lineRule="auto"/>
        <w:jc w:val="center"/>
        <w:rPr>
          <w:rFonts w:ascii="Arial Narrow" w:hAnsi="Arial Narrow" w:cs="Arial"/>
          <w:b/>
          <w:bCs/>
          <w:color w:val="4472C4" w:themeColor="accent1"/>
        </w:rPr>
      </w:pPr>
      <w:r w:rsidRPr="00205750">
        <w:rPr>
          <w:rFonts w:ascii="Arial Narrow" w:hAnsi="Arial Narrow" w:cs="Arial"/>
        </w:rPr>
        <w:t>Firma</w:t>
      </w:r>
      <w:r w:rsidR="00DE7231">
        <w:rPr>
          <w:rFonts w:ascii="Arial Narrow" w:hAnsi="Arial Narrow" w:cs="Arial"/>
        </w:rPr>
        <w:t xml:space="preserve"> </w:t>
      </w:r>
      <w:r w:rsidR="00DE7231" w:rsidRPr="00C14EE4">
        <w:rPr>
          <w:rFonts w:ascii="Arial Narrow" w:hAnsi="Arial Narrow" w:cs="Arial"/>
          <w:b/>
          <w:bCs/>
        </w:rPr>
        <w:t>original</w:t>
      </w:r>
    </w:p>
    <w:p w14:paraId="23CDD999" w14:textId="69EDD050" w:rsidR="00612B8E" w:rsidRDefault="00612B8E" w:rsidP="002C4C56">
      <w:pPr>
        <w:spacing w:after="0" w:line="240" w:lineRule="auto"/>
        <w:jc w:val="center"/>
        <w:rPr>
          <w:rFonts w:ascii="Arial Narrow" w:hAnsi="Arial Narrow" w:cs="Arial"/>
          <w:color w:val="000000" w:themeColor="text1"/>
        </w:rPr>
      </w:pPr>
      <w:r w:rsidRPr="00205750">
        <w:rPr>
          <w:rFonts w:ascii="Arial Narrow" w:hAnsi="Arial Narrow" w:cs="Arial"/>
        </w:rPr>
        <w:t>Nombre</w:t>
      </w:r>
      <w:r w:rsidR="00F401E4" w:rsidRPr="00205750">
        <w:rPr>
          <w:rFonts w:ascii="Arial Narrow" w:hAnsi="Arial Narrow" w:cs="Arial"/>
        </w:rPr>
        <w:t>s</w:t>
      </w:r>
      <w:r w:rsidRPr="00205750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  <w:color w:val="000000" w:themeColor="text1"/>
        </w:rPr>
        <w:t>y apellidos del docente</w:t>
      </w:r>
    </w:p>
    <w:p w14:paraId="47A56A7D" w14:textId="3D9F7532" w:rsidR="00E247DA" w:rsidRPr="00C737A6" w:rsidRDefault="001A3501" w:rsidP="00205750">
      <w:pPr>
        <w:spacing w:after="0" w:line="240" w:lineRule="auto"/>
        <w:jc w:val="center"/>
        <w:rPr>
          <w:rFonts w:ascii="Arial Narrow" w:hAnsi="Arial Narrow" w:cs="Arial"/>
        </w:rPr>
      </w:pPr>
      <w:r>
        <w:rPr>
          <w:rFonts w:ascii="Arial Narrow" w:hAnsi="Arial Narrow" w:cs="Arial"/>
          <w:color w:val="000000" w:themeColor="text1"/>
        </w:rPr>
        <w:t>D</w:t>
      </w:r>
      <w:r w:rsidR="00612B8E" w:rsidRPr="002C4C56">
        <w:rPr>
          <w:rFonts w:ascii="Arial Narrow" w:hAnsi="Arial Narrow" w:cs="Arial"/>
          <w:color w:val="000000" w:themeColor="text1"/>
        </w:rPr>
        <w:t>irector</w:t>
      </w:r>
      <w:r w:rsidR="00C14EE4">
        <w:rPr>
          <w:rFonts w:ascii="Arial Narrow" w:hAnsi="Arial Narrow" w:cs="Arial"/>
          <w:color w:val="000000" w:themeColor="text1"/>
        </w:rPr>
        <w:t xml:space="preserve">/coordinador </w:t>
      </w:r>
      <w:r w:rsidR="00C14EE4" w:rsidRPr="002C4C56">
        <w:rPr>
          <w:rFonts w:ascii="Arial Narrow" w:hAnsi="Arial Narrow" w:cs="Arial"/>
          <w:color w:val="000000" w:themeColor="text1"/>
        </w:rPr>
        <w:t>del</w:t>
      </w:r>
      <w:r w:rsidR="002C4C56" w:rsidRPr="002C4C56">
        <w:rPr>
          <w:rFonts w:ascii="Arial Narrow" w:hAnsi="Arial Narrow" w:cs="Arial"/>
          <w:color w:val="000000" w:themeColor="text1"/>
        </w:rPr>
        <w:t xml:space="preserve"> Centro</w:t>
      </w:r>
      <w:r w:rsidR="00612B8E">
        <w:rPr>
          <w:rFonts w:ascii="Arial Narrow" w:hAnsi="Arial Narrow" w:cs="Arial"/>
          <w:color w:val="000000" w:themeColor="text1"/>
        </w:rPr>
        <w:t xml:space="preserve"> de Investigación</w:t>
      </w:r>
      <w:r w:rsidR="002C4C56" w:rsidRPr="002C4C56">
        <w:rPr>
          <w:rFonts w:ascii="Arial Narrow" w:hAnsi="Arial Narrow" w:cs="Arial"/>
          <w:color w:val="000000" w:themeColor="text1"/>
        </w:rPr>
        <w:t>/Instituto</w:t>
      </w:r>
      <w:r w:rsidR="00C14EE4">
        <w:rPr>
          <w:rFonts w:ascii="Arial Narrow" w:hAnsi="Arial Narrow" w:cs="Arial"/>
          <w:color w:val="000000" w:themeColor="text1"/>
        </w:rPr>
        <w:t xml:space="preserve">/ </w:t>
      </w:r>
      <w:r w:rsidR="005D4E89">
        <w:rPr>
          <w:rFonts w:ascii="Arial Narrow" w:hAnsi="Arial Narrow" w:cs="Arial"/>
          <w:color w:val="000000" w:themeColor="text1"/>
        </w:rPr>
        <w:t xml:space="preserve">Unidad </w:t>
      </w:r>
      <w:r w:rsidR="005D4E89" w:rsidRPr="002C4C56">
        <w:rPr>
          <w:rFonts w:ascii="Arial Narrow" w:hAnsi="Arial Narrow" w:cs="Arial"/>
          <w:color w:val="000000" w:themeColor="text1"/>
        </w:rPr>
        <w:t>de</w:t>
      </w:r>
      <w:r w:rsidR="002C4C56" w:rsidRPr="002C4C56">
        <w:rPr>
          <w:rFonts w:ascii="Arial Narrow" w:hAnsi="Arial Narrow" w:cs="Arial"/>
          <w:color w:val="000000" w:themeColor="text1"/>
        </w:rPr>
        <w:t xml:space="preserve"> Investigación</w:t>
      </w:r>
      <w:r w:rsidR="007B5094">
        <w:rPr>
          <w:rFonts w:ascii="Arial Narrow" w:hAnsi="Arial Narrow" w:cs="Arial"/>
          <w:color w:val="000000" w:themeColor="text1"/>
        </w:rPr>
        <w:t xml:space="preserve"> </w:t>
      </w:r>
      <w:r w:rsidR="002C4C56">
        <w:rPr>
          <w:rFonts w:ascii="Arial Narrow" w:hAnsi="Arial Narrow" w:cs="Arial"/>
          <w:color w:val="000000" w:themeColor="text1"/>
        </w:rPr>
        <w:t>de la Universidad Ricardo Palma</w:t>
      </w:r>
    </w:p>
    <w:sectPr w:rsidR="00E247DA" w:rsidRPr="00C737A6" w:rsidSect="00612B8E">
      <w:headerReference w:type="default" r:id="rId8"/>
      <w:pgSz w:w="11906" w:h="16838" w:code="9"/>
      <w:pgMar w:top="1985" w:right="1134" w:bottom="1134" w:left="1701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AEC51" w14:textId="77777777" w:rsidR="00F952F1" w:rsidRDefault="00F952F1" w:rsidP="00407278">
      <w:pPr>
        <w:spacing w:after="0" w:line="240" w:lineRule="auto"/>
      </w:pPr>
      <w:r>
        <w:separator/>
      </w:r>
    </w:p>
  </w:endnote>
  <w:endnote w:type="continuationSeparator" w:id="0">
    <w:p w14:paraId="4FCB48E8" w14:textId="77777777" w:rsidR="00F952F1" w:rsidRDefault="00F952F1" w:rsidP="00407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8E0D8" w14:textId="77777777" w:rsidR="00F952F1" w:rsidRDefault="00F952F1" w:rsidP="00407278">
      <w:pPr>
        <w:spacing w:after="0" w:line="240" w:lineRule="auto"/>
      </w:pPr>
      <w:r>
        <w:separator/>
      </w:r>
    </w:p>
  </w:footnote>
  <w:footnote w:type="continuationSeparator" w:id="0">
    <w:p w14:paraId="2D0F4B1B" w14:textId="77777777" w:rsidR="00F952F1" w:rsidRDefault="00F952F1" w:rsidP="004072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47A61" w14:textId="169B2D1C" w:rsidR="00DE6D51" w:rsidRDefault="00DE6D51" w:rsidP="00DE6D51">
    <w:pPr>
      <w:pStyle w:val="Encabezado"/>
      <w:tabs>
        <w:tab w:val="clear" w:pos="4252"/>
        <w:tab w:val="clear" w:pos="8504"/>
      </w:tabs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A1E5919" wp14:editId="7DAB692A">
          <wp:simplePos x="0" y="0"/>
          <wp:positionH relativeFrom="column">
            <wp:posOffset>704656</wp:posOffset>
          </wp:positionH>
          <wp:positionV relativeFrom="paragraph">
            <wp:posOffset>-163</wp:posOffset>
          </wp:positionV>
          <wp:extent cx="4351958" cy="745982"/>
          <wp:effectExtent l="0" t="0" r="0" b="0"/>
          <wp:wrapThrough wrapText="bothSides">
            <wp:wrapPolygon edited="0">
              <wp:start x="0" y="0"/>
              <wp:lineTo x="0" y="20974"/>
              <wp:lineTo x="21464" y="20974"/>
              <wp:lineTo x="21464" y="0"/>
              <wp:lineTo x="0" y="0"/>
            </wp:wrapPolygon>
          </wp:wrapThrough>
          <wp:docPr id="1849491880" name="Imagen 2" descr="Imagen que contiene 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491880" name="Imagen 2" descr="Imagen que contiene Text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1958" cy="7459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3F53FA" w14:textId="77777777" w:rsidR="00DE6D51" w:rsidRDefault="00DE6D5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83BE5"/>
    <w:multiLevelType w:val="hybridMultilevel"/>
    <w:tmpl w:val="A10A7C5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D79F1"/>
    <w:multiLevelType w:val="hybridMultilevel"/>
    <w:tmpl w:val="691E38DC"/>
    <w:lvl w:ilvl="0" w:tplc="A8A67874">
      <w:start w:val="1"/>
      <w:numFmt w:val="lowerLetter"/>
      <w:lvlText w:val="%1."/>
      <w:lvlJc w:val="left"/>
      <w:pPr>
        <w:ind w:left="1428" w:hanging="360"/>
      </w:pPr>
      <w:rPr>
        <w:b/>
        <w:bCs/>
        <w:color w:val="auto"/>
      </w:rPr>
    </w:lvl>
    <w:lvl w:ilvl="1" w:tplc="280A0019" w:tentative="1">
      <w:start w:val="1"/>
      <w:numFmt w:val="lowerLetter"/>
      <w:lvlText w:val="%2."/>
      <w:lvlJc w:val="left"/>
      <w:pPr>
        <w:ind w:left="2148" w:hanging="360"/>
      </w:pPr>
    </w:lvl>
    <w:lvl w:ilvl="2" w:tplc="280A001B" w:tentative="1">
      <w:start w:val="1"/>
      <w:numFmt w:val="lowerRoman"/>
      <w:lvlText w:val="%3."/>
      <w:lvlJc w:val="right"/>
      <w:pPr>
        <w:ind w:left="2868" w:hanging="180"/>
      </w:pPr>
    </w:lvl>
    <w:lvl w:ilvl="3" w:tplc="280A000F" w:tentative="1">
      <w:start w:val="1"/>
      <w:numFmt w:val="decimal"/>
      <w:lvlText w:val="%4."/>
      <w:lvlJc w:val="left"/>
      <w:pPr>
        <w:ind w:left="3588" w:hanging="360"/>
      </w:pPr>
    </w:lvl>
    <w:lvl w:ilvl="4" w:tplc="280A0019" w:tentative="1">
      <w:start w:val="1"/>
      <w:numFmt w:val="lowerLetter"/>
      <w:lvlText w:val="%5."/>
      <w:lvlJc w:val="left"/>
      <w:pPr>
        <w:ind w:left="4308" w:hanging="360"/>
      </w:pPr>
    </w:lvl>
    <w:lvl w:ilvl="5" w:tplc="280A001B" w:tentative="1">
      <w:start w:val="1"/>
      <w:numFmt w:val="lowerRoman"/>
      <w:lvlText w:val="%6."/>
      <w:lvlJc w:val="right"/>
      <w:pPr>
        <w:ind w:left="5028" w:hanging="180"/>
      </w:pPr>
    </w:lvl>
    <w:lvl w:ilvl="6" w:tplc="280A000F" w:tentative="1">
      <w:start w:val="1"/>
      <w:numFmt w:val="decimal"/>
      <w:lvlText w:val="%7."/>
      <w:lvlJc w:val="left"/>
      <w:pPr>
        <w:ind w:left="5748" w:hanging="360"/>
      </w:pPr>
    </w:lvl>
    <w:lvl w:ilvl="7" w:tplc="280A0019" w:tentative="1">
      <w:start w:val="1"/>
      <w:numFmt w:val="lowerLetter"/>
      <w:lvlText w:val="%8."/>
      <w:lvlJc w:val="left"/>
      <w:pPr>
        <w:ind w:left="6468" w:hanging="360"/>
      </w:pPr>
    </w:lvl>
    <w:lvl w:ilvl="8" w:tplc="2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F830F49"/>
    <w:multiLevelType w:val="hybridMultilevel"/>
    <w:tmpl w:val="F2B82678"/>
    <w:lvl w:ilvl="0" w:tplc="47D0646E">
      <w:start w:val="1"/>
      <w:numFmt w:val="lowerLetter"/>
      <w:lvlText w:val="%1."/>
      <w:lvlJc w:val="left"/>
      <w:pPr>
        <w:ind w:left="1760" w:hanging="360"/>
      </w:pPr>
      <w:rPr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2480" w:hanging="360"/>
      </w:pPr>
    </w:lvl>
    <w:lvl w:ilvl="2" w:tplc="280A001B" w:tentative="1">
      <w:start w:val="1"/>
      <w:numFmt w:val="lowerRoman"/>
      <w:lvlText w:val="%3."/>
      <w:lvlJc w:val="right"/>
      <w:pPr>
        <w:ind w:left="3200" w:hanging="180"/>
      </w:pPr>
    </w:lvl>
    <w:lvl w:ilvl="3" w:tplc="280A000F" w:tentative="1">
      <w:start w:val="1"/>
      <w:numFmt w:val="decimal"/>
      <w:lvlText w:val="%4."/>
      <w:lvlJc w:val="left"/>
      <w:pPr>
        <w:ind w:left="3920" w:hanging="360"/>
      </w:pPr>
    </w:lvl>
    <w:lvl w:ilvl="4" w:tplc="280A0019" w:tentative="1">
      <w:start w:val="1"/>
      <w:numFmt w:val="lowerLetter"/>
      <w:lvlText w:val="%5."/>
      <w:lvlJc w:val="left"/>
      <w:pPr>
        <w:ind w:left="4640" w:hanging="360"/>
      </w:pPr>
    </w:lvl>
    <w:lvl w:ilvl="5" w:tplc="280A001B" w:tentative="1">
      <w:start w:val="1"/>
      <w:numFmt w:val="lowerRoman"/>
      <w:lvlText w:val="%6."/>
      <w:lvlJc w:val="right"/>
      <w:pPr>
        <w:ind w:left="5360" w:hanging="180"/>
      </w:pPr>
    </w:lvl>
    <w:lvl w:ilvl="6" w:tplc="280A000F" w:tentative="1">
      <w:start w:val="1"/>
      <w:numFmt w:val="decimal"/>
      <w:lvlText w:val="%7."/>
      <w:lvlJc w:val="left"/>
      <w:pPr>
        <w:ind w:left="6080" w:hanging="360"/>
      </w:pPr>
    </w:lvl>
    <w:lvl w:ilvl="7" w:tplc="280A0019" w:tentative="1">
      <w:start w:val="1"/>
      <w:numFmt w:val="lowerLetter"/>
      <w:lvlText w:val="%8."/>
      <w:lvlJc w:val="left"/>
      <w:pPr>
        <w:ind w:left="6800" w:hanging="360"/>
      </w:pPr>
    </w:lvl>
    <w:lvl w:ilvl="8" w:tplc="280A001B" w:tentative="1">
      <w:start w:val="1"/>
      <w:numFmt w:val="lowerRoman"/>
      <w:lvlText w:val="%9."/>
      <w:lvlJc w:val="right"/>
      <w:pPr>
        <w:ind w:left="7520" w:hanging="180"/>
      </w:pPr>
    </w:lvl>
  </w:abstractNum>
  <w:abstractNum w:abstractNumId="3" w15:restartNumberingAfterBreak="0">
    <w:nsid w:val="38CA4CC8"/>
    <w:multiLevelType w:val="hybridMultilevel"/>
    <w:tmpl w:val="043A5F44"/>
    <w:lvl w:ilvl="0" w:tplc="3EE66F6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6C4EC9"/>
    <w:multiLevelType w:val="multilevel"/>
    <w:tmpl w:val="639816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61776F61"/>
    <w:multiLevelType w:val="hybridMultilevel"/>
    <w:tmpl w:val="A10A7C5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9209802">
    <w:abstractNumId w:val="2"/>
  </w:num>
  <w:num w:numId="2" w16cid:durableId="871310083">
    <w:abstractNumId w:val="1"/>
  </w:num>
  <w:num w:numId="3" w16cid:durableId="1925872316">
    <w:abstractNumId w:val="5"/>
  </w:num>
  <w:num w:numId="4" w16cid:durableId="1441099945">
    <w:abstractNumId w:val="4"/>
  </w:num>
  <w:num w:numId="5" w16cid:durableId="2084528606">
    <w:abstractNumId w:val="3"/>
  </w:num>
  <w:num w:numId="6" w16cid:durableId="846211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278"/>
    <w:rsid w:val="00003F7F"/>
    <w:rsid w:val="00031524"/>
    <w:rsid w:val="00050BBC"/>
    <w:rsid w:val="000518C8"/>
    <w:rsid w:val="00065918"/>
    <w:rsid w:val="00073B7A"/>
    <w:rsid w:val="00090973"/>
    <w:rsid w:val="00091280"/>
    <w:rsid w:val="000B0D28"/>
    <w:rsid w:val="000B1E02"/>
    <w:rsid w:val="000C192C"/>
    <w:rsid w:val="000C3EB4"/>
    <w:rsid w:val="000E62E0"/>
    <w:rsid w:val="00102B8E"/>
    <w:rsid w:val="00107B0C"/>
    <w:rsid w:val="001170CB"/>
    <w:rsid w:val="001626B4"/>
    <w:rsid w:val="00164C55"/>
    <w:rsid w:val="00173F58"/>
    <w:rsid w:val="00182E82"/>
    <w:rsid w:val="00193E27"/>
    <w:rsid w:val="001951A0"/>
    <w:rsid w:val="001A3501"/>
    <w:rsid w:val="001A36CF"/>
    <w:rsid w:val="001E0596"/>
    <w:rsid w:val="001E1940"/>
    <w:rsid w:val="001E5AC9"/>
    <w:rsid w:val="001F43F4"/>
    <w:rsid w:val="00205750"/>
    <w:rsid w:val="002162D8"/>
    <w:rsid w:val="0022191C"/>
    <w:rsid w:val="00223C7C"/>
    <w:rsid w:val="002338FA"/>
    <w:rsid w:val="00243151"/>
    <w:rsid w:val="0025128A"/>
    <w:rsid w:val="002700BE"/>
    <w:rsid w:val="00284717"/>
    <w:rsid w:val="002A724A"/>
    <w:rsid w:val="002B3555"/>
    <w:rsid w:val="002B4929"/>
    <w:rsid w:val="002B5422"/>
    <w:rsid w:val="002C4C56"/>
    <w:rsid w:val="00302808"/>
    <w:rsid w:val="003047AF"/>
    <w:rsid w:val="00323A14"/>
    <w:rsid w:val="00344433"/>
    <w:rsid w:val="003626A8"/>
    <w:rsid w:val="00370E96"/>
    <w:rsid w:val="00373FEA"/>
    <w:rsid w:val="00393F96"/>
    <w:rsid w:val="003B2FFF"/>
    <w:rsid w:val="003B5553"/>
    <w:rsid w:val="003C0DE8"/>
    <w:rsid w:val="003C4BC9"/>
    <w:rsid w:val="003C70D6"/>
    <w:rsid w:val="003D5012"/>
    <w:rsid w:val="003E0089"/>
    <w:rsid w:val="003E310D"/>
    <w:rsid w:val="003F2C54"/>
    <w:rsid w:val="0040135A"/>
    <w:rsid w:val="004064F8"/>
    <w:rsid w:val="00407278"/>
    <w:rsid w:val="004117A4"/>
    <w:rsid w:val="004120B7"/>
    <w:rsid w:val="00427505"/>
    <w:rsid w:val="004461AB"/>
    <w:rsid w:val="0046246E"/>
    <w:rsid w:val="00485BD1"/>
    <w:rsid w:val="00487DB0"/>
    <w:rsid w:val="004A6099"/>
    <w:rsid w:val="004B5A91"/>
    <w:rsid w:val="004C10FF"/>
    <w:rsid w:val="004D127E"/>
    <w:rsid w:val="004F0485"/>
    <w:rsid w:val="004F30B4"/>
    <w:rsid w:val="004F4A02"/>
    <w:rsid w:val="00565FC2"/>
    <w:rsid w:val="0057535D"/>
    <w:rsid w:val="005A09EE"/>
    <w:rsid w:val="005B1898"/>
    <w:rsid w:val="005C5888"/>
    <w:rsid w:val="005C5BB8"/>
    <w:rsid w:val="005D0C4C"/>
    <w:rsid w:val="005D4E89"/>
    <w:rsid w:val="005D68A2"/>
    <w:rsid w:val="00601ECD"/>
    <w:rsid w:val="00605BC6"/>
    <w:rsid w:val="00612B8E"/>
    <w:rsid w:val="006627B1"/>
    <w:rsid w:val="006650E3"/>
    <w:rsid w:val="00665582"/>
    <w:rsid w:val="0067665B"/>
    <w:rsid w:val="00676EF8"/>
    <w:rsid w:val="006C67DD"/>
    <w:rsid w:val="006D2E2C"/>
    <w:rsid w:val="006E407C"/>
    <w:rsid w:val="006F7648"/>
    <w:rsid w:val="0070462F"/>
    <w:rsid w:val="0072536D"/>
    <w:rsid w:val="00731A23"/>
    <w:rsid w:val="00731B4C"/>
    <w:rsid w:val="0075005A"/>
    <w:rsid w:val="0075298B"/>
    <w:rsid w:val="00761293"/>
    <w:rsid w:val="007A0944"/>
    <w:rsid w:val="007A442A"/>
    <w:rsid w:val="007B5094"/>
    <w:rsid w:val="007D0067"/>
    <w:rsid w:val="007D0214"/>
    <w:rsid w:val="00836BFE"/>
    <w:rsid w:val="00851F80"/>
    <w:rsid w:val="008546C8"/>
    <w:rsid w:val="00861CB6"/>
    <w:rsid w:val="008631E9"/>
    <w:rsid w:val="008677A0"/>
    <w:rsid w:val="0087029F"/>
    <w:rsid w:val="00892985"/>
    <w:rsid w:val="008B5771"/>
    <w:rsid w:val="008B77CC"/>
    <w:rsid w:val="008C7711"/>
    <w:rsid w:val="008E2601"/>
    <w:rsid w:val="008F34B0"/>
    <w:rsid w:val="008F68A4"/>
    <w:rsid w:val="0090446F"/>
    <w:rsid w:val="009309A6"/>
    <w:rsid w:val="009424ED"/>
    <w:rsid w:val="00943CD0"/>
    <w:rsid w:val="009609EB"/>
    <w:rsid w:val="00963093"/>
    <w:rsid w:val="00964FA7"/>
    <w:rsid w:val="00971A62"/>
    <w:rsid w:val="00976DAF"/>
    <w:rsid w:val="00977392"/>
    <w:rsid w:val="009A5A87"/>
    <w:rsid w:val="009A5B9C"/>
    <w:rsid w:val="009B1FF7"/>
    <w:rsid w:val="009B5735"/>
    <w:rsid w:val="009E518F"/>
    <w:rsid w:val="009E75C4"/>
    <w:rsid w:val="009F1216"/>
    <w:rsid w:val="00A03129"/>
    <w:rsid w:val="00A06D40"/>
    <w:rsid w:val="00A44E61"/>
    <w:rsid w:val="00A62A59"/>
    <w:rsid w:val="00A66A0F"/>
    <w:rsid w:val="00A73D48"/>
    <w:rsid w:val="00A90A27"/>
    <w:rsid w:val="00AA370B"/>
    <w:rsid w:val="00AD6916"/>
    <w:rsid w:val="00B02818"/>
    <w:rsid w:val="00B03999"/>
    <w:rsid w:val="00B057D0"/>
    <w:rsid w:val="00B10ED0"/>
    <w:rsid w:val="00B31C0F"/>
    <w:rsid w:val="00B3619D"/>
    <w:rsid w:val="00B62A84"/>
    <w:rsid w:val="00B677BC"/>
    <w:rsid w:val="00B8393A"/>
    <w:rsid w:val="00B84208"/>
    <w:rsid w:val="00BA1FD2"/>
    <w:rsid w:val="00BA20B2"/>
    <w:rsid w:val="00BB1EE8"/>
    <w:rsid w:val="00BB2ECE"/>
    <w:rsid w:val="00BC1328"/>
    <w:rsid w:val="00BD270C"/>
    <w:rsid w:val="00BE5F6C"/>
    <w:rsid w:val="00C14B40"/>
    <w:rsid w:val="00C14EE4"/>
    <w:rsid w:val="00C24DDC"/>
    <w:rsid w:val="00C324B4"/>
    <w:rsid w:val="00C32B18"/>
    <w:rsid w:val="00C503C6"/>
    <w:rsid w:val="00C737A6"/>
    <w:rsid w:val="00C84063"/>
    <w:rsid w:val="00CB3D95"/>
    <w:rsid w:val="00CC7149"/>
    <w:rsid w:val="00CD2AD9"/>
    <w:rsid w:val="00CD3BC1"/>
    <w:rsid w:val="00CD4ADD"/>
    <w:rsid w:val="00CD6C7B"/>
    <w:rsid w:val="00CD74F8"/>
    <w:rsid w:val="00D108EA"/>
    <w:rsid w:val="00D14451"/>
    <w:rsid w:val="00D26FAB"/>
    <w:rsid w:val="00D31431"/>
    <w:rsid w:val="00D31451"/>
    <w:rsid w:val="00D353AB"/>
    <w:rsid w:val="00D51D2A"/>
    <w:rsid w:val="00D5515A"/>
    <w:rsid w:val="00D617F4"/>
    <w:rsid w:val="00D66F12"/>
    <w:rsid w:val="00D7098E"/>
    <w:rsid w:val="00D91611"/>
    <w:rsid w:val="00DB2E36"/>
    <w:rsid w:val="00DC1AD9"/>
    <w:rsid w:val="00DC264F"/>
    <w:rsid w:val="00DD58B7"/>
    <w:rsid w:val="00DD5DE3"/>
    <w:rsid w:val="00DE6D51"/>
    <w:rsid w:val="00DE7231"/>
    <w:rsid w:val="00DE7F4D"/>
    <w:rsid w:val="00DF1739"/>
    <w:rsid w:val="00DF7AA0"/>
    <w:rsid w:val="00DF7D88"/>
    <w:rsid w:val="00E14A3C"/>
    <w:rsid w:val="00E23EEB"/>
    <w:rsid w:val="00E247DA"/>
    <w:rsid w:val="00E25D0F"/>
    <w:rsid w:val="00E46385"/>
    <w:rsid w:val="00E503AC"/>
    <w:rsid w:val="00E55C9B"/>
    <w:rsid w:val="00E561BB"/>
    <w:rsid w:val="00E70FA7"/>
    <w:rsid w:val="00EB76CF"/>
    <w:rsid w:val="00EC4006"/>
    <w:rsid w:val="00EC548A"/>
    <w:rsid w:val="00EC6B0C"/>
    <w:rsid w:val="00EE672C"/>
    <w:rsid w:val="00EE67F8"/>
    <w:rsid w:val="00EF307A"/>
    <w:rsid w:val="00F059F6"/>
    <w:rsid w:val="00F06809"/>
    <w:rsid w:val="00F1007D"/>
    <w:rsid w:val="00F1349D"/>
    <w:rsid w:val="00F17653"/>
    <w:rsid w:val="00F235D8"/>
    <w:rsid w:val="00F34E73"/>
    <w:rsid w:val="00F379F5"/>
    <w:rsid w:val="00F401E4"/>
    <w:rsid w:val="00F46E8F"/>
    <w:rsid w:val="00F50731"/>
    <w:rsid w:val="00F653F2"/>
    <w:rsid w:val="00F82A7E"/>
    <w:rsid w:val="00F86222"/>
    <w:rsid w:val="00F952F1"/>
    <w:rsid w:val="00FA0CCB"/>
    <w:rsid w:val="00FA349F"/>
    <w:rsid w:val="00FB1777"/>
    <w:rsid w:val="00FC3821"/>
    <w:rsid w:val="00FD0281"/>
    <w:rsid w:val="00FD4587"/>
    <w:rsid w:val="00FF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3B18D4D"/>
  <w15:chartTrackingRefBased/>
  <w15:docId w15:val="{A35952BF-E1C3-40B4-9975-833AC9353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07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072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07278"/>
  </w:style>
  <w:style w:type="paragraph" w:styleId="Piedepgina">
    <w:name w:val="footer"/>
    <w:basedOn w:val="Normal"/>
    <w:link w:val="PiedepginaCar"/>
    <w:uiPriority w:val="99"/>
    <w:unhideWhenUsed/>
    <w:rsid w:val="004072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07278"/>
  </w:style>
  <w:style w:type="paragraph" w:styleId="Prrafodelista">
    <w:name w:val="List Paragraph"/>
    <w:basedOn w:val="Normal"/>
    <w:uiPriority w:val="34"/>
    <w:qFormat/>
    <w:rsid w:val="00B028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Sandra\Documents\Plantillas%20personalizadas%20de%20Office\PLANTILLA%20SANDR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31506-CF25-42EE-8C56-353E6BE94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SANDRA</Template>
  <TotalTime>1</TotalTime>
  <Pages>2</Pages>
  <Words>331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Luisa</dc:creator>
  <cp:keywords/>
  <dc:description/>
  <cp:lastModifiedBy>Guisela Yabar Torres</cp:lastModifiedBy>
  <cp:revision>2</cp:revision>
  <cp:lastPrinted>2025-06-16T18:59:00Z</cp:lastPrinted>
  <dcterms:created xsi:type="dcterms:W3CDTF">2026-07-16T18:38:00Z</dcterms:created>
  <dcterms:modified xsi:type="dcterms:W3CDTF">2026-07-16T18:38:00Z</dcterms:modified>
</cp:coreProperties>
</file>